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B3B22F" w14:textId="5540B1A6" w:rsidR="003E68D4" w:rsidRDefault="00E60311" w:rsidP="003E68D4">
      <w:pPr>
        <w:pStyle w:val="Titel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66F438D" wp14:editId="757F2F5E">
            <wp:simplePos x="0" y="0"/>
            <wp:positionH relativeFrom="margin">
              <wp:align>right</wp:align>
            </wp:positionH>
            <wp:positionV relativeFrom="paragraph">
              <wp:posOffset>-281940</wp:posOffset>
            </wp:positionV>
            <wp:extent cx="2052000" cy="1556054"/>
            <wp:effectExtent l="0" t="0" r="5715" b="635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Dirigentenschule_2019-01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0" t="6553" r="11261" b="11261"/>
                    <a:stretch/>
                  </pic:blipFill>
                  <pic:spPr bwMode="auto">
                    <a:xfrm>
                      <a:off x="0" y="0"/>
                      <a:ext cx="2052000" cy="1556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C53">
        <w:t>Abmeldeformular</w:t>
      </w:r>
    </w:p>
    <w:p w14:paraId="3BC7A2D8" w14:textId="147B8C54" w:rsidR="003E68D4" w:rsidRDefault="00D6152C" w:rsidP="00ED5C53">
      <w:pPr>
        <w:pStyle w:val="Untertitel"/>
        <w:spacing w:after="720"/>
      </w:pPr>
      <w:r>
        <w:t>BFECG Dirigentenschule</w:t>
      </w:r>
    </w:p>
    <w:p w14:paraId="2FFA60D7" w14:textId="1ABE42D9" w:rsidR="00ED5C53" w:rsidRDefault="006F2646" w:rsidP="00ED5C53">
      <w:pPr>
        <w:pStyle w:val="berschrift1"/>
        <w:numPr>
          <w:ilvl w:val="0"/>
          <w:numId w:val="0"/>
        </w:numPr>
        <w:spacing w:before="0"/>
      </w:pPr>
      <w:r>
        <w:t>Hinweis auf die</w:t>
      </w:r>
      <w:r w:rsidR="00ED5C53">
        <w:t xml:space="preserve"> Lernbedingungen</w:t>
      </w:r>
    </w:p>
    <w:p w14:paraId="3361DB8B" w14:textId="62C4E94B" w:rsidR="00ED5C53" w:rsidRDefault="00ED5C53" w:rsidP="00ED5C53">
      <w:pPr>
        <w:pStyle w:val="berschrift3"/>
        <w:numPr>
          <w:ilvl w:val="0"/>
          <w:numId w:val="0"/>
        </w:numPr>
      </w:pPr>
      <w:r>
        <w:t>Meldefristen</w:t>
      </w:r>
      <w:r w:rsidR="006F2646">
        <w:t xml:space="preserve"> (2.1.2) und Gebühren bei Abwesenheit (2.3.3):</w:t>
      </w:r>
    </w:p>
    <w:p w14:paraId="3346978A" w14:textId="5494BECB" w:rsidR="00DD103D" w:rsidRPr="00443BC9" w:rsidRDefault="00D37A97" w:rsidP="00DD103D">
      <w:r>
        <w:t>Als Gründe akzeptiert werden z.B. eine unaufschiebbare Prüfung im Betrieb, Beerdigung oder Hochzeit nahestehender Personen, eine Urlaubssperre des Arbeitgebers oder vergleichbares.</w:t>
      </w:r>
      <w:r w:rsidR="00FA6234">
        <w:t xml:space="preserve"> </w:t>
      </w:r>
      <w:r w:rsidR="00853C22" w:rsidRPr="005D3CE3">
        <w:t>Das A</w:t>
      </w:r>
      <w:r w:rsidR="00853C22">
        <w:t>b</w:t>
      </w:r>
      <w:r w:rsidR="00853C22" w:rsidRPr="005D3CE3">
        <w:t xml:space="preserve">meldeformular muss </w:t>
      </w:r>
      <w:r w:rsidR="00853C22" w:rsidRPr="002656C9">
        <w:rPr>
          <w:b/>
          <w:bCs/>
        </w:rPr>
        <w:t>spätestens 10 Werktage vor Semesterbeginn</w:t>
      </w:r>
      <w:r w:rsidR="00853C22" w:rsidRPr="005D3CE3">
        <w:t xml:space="preserve"> eingegangen sein</w:t>
      </w:r>
      <w:r w:rsidR="00B37694">
        <w:t>.</w:t>
      </w:r>
      <w:bookmarkStart w:id="0" w:name="_Hlk85536769"/>
      <w:r w:rsidR="00DD103D">
        <w:t xml:space="preserve"> </w:t>
      </w:r>
      <w:r w:rsidR="00DD103D">
        <w:t xml:space="preserve">Versäumt ein Schüler ein Semester ohne fristgerechte Abmeldung oder ohne akzeptablen Grund, stellen wir </w:t>
      </w:r>
      <w:r w:rsidR="00DD103D" w:rsidRPr="00737CEC">
        <w:rPr>
          <w:b/>
          <w:bCs/>
        </w:rPr>
        <w:t>der Gemeinde 100 € pro Semester in Rechnung</w:t>
      </w:r>
      <w:r w:rsidR="00DD103D">
        <w:t>, zur Deckung der entstandenen Kosten.</w:t>
      </w:r>
      <w:bookmarkEnd w:id="0"/>
    </w:p>
    <w:p w14:paraId="6EAB8092" w14:textId="43D09A11" w:rsidR="00ED5C53" w:rsidRDefault="00ED5C53" w:rsidP="00FA6234">
      <w:pPr>
        <w:pStyle w:val="berschrift1"/>
        <w:numPr>
          <w:ilvl w:val="0"/>
          <w:numId w:val="0"/>
        </w:numPr>
        <w:ind w:left="432" w:hanging="432"/>
      </w:pPr>
      <w:r w:rsidRPr="00ED5C53">
        <w:t>Abmeldung</w:t>
      </w:r>
    </w:p>
    <w:p w14:paraId="447058B3" w14:textId="77777777" w:rsidR="00ED5C53" w:rsidRDefault="00ED5C53" w:rsidP="00ED5C53">
      <w:pPr>
        <w:pStyle w:val="berschrift2"/>
        <w:numPr>
          <w:ilvl w:val="0"/>
          <w:numId w:val="0"/>
        </w:numPr>
      </w:pPr>
      <w:r>
        <w:t>Abmeldender Schüler</w:t>
      </w:r>
    </w:p>
    <w:tbl>
      <w:tblPr>
        <w:tblStyle w:val="Gitternetztabelle2Akzent3"/>
        <w:tblW w:w="0" w:type="auto"/>
        <w:tblLook w:val="0480" w:firstRow="0" w:lastRow="0" w:firstColumn="1" w:lastColumn="0" w:noHBand="0" w:noVBand="1"/>
      </w:tblPr>
      <w:tblGrid>
        <w:gridCol w:w="3119"/>
        <w:gridCol w:w="6623"/>
      </w:tblGrid>
      <w:tr w:rsidR="00ED5C53" w14:paraId="5DA00C73" w14:textId="77777777" w:rsidTr="004908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2507A804" w14:textId="77777777" w:rsidR="00ED5C53" w:rsidRDefault="00ED5C53" w:rsidP="00ED5C53">
            <w:pPr>
              <w:spacing w:after="0"/>
              <w:jc w:val="left"/>
              <w:rPr>
                <w:b w:val="0"/>
                <w:bCs w:val="0"/>
              </w:rPr>
            </w:pPr>
            <w:r>
              <w:t>Vor- und Nachname</w:t>
            </w:r>
          </w:p>
          <w:p w14:paraId="31C564E4" w14:textId="77777777" w:rsidR="00ED5C53" w:rsidRDefault="00ED5C53" w:rsidP="00ED5C53">
            <w:pPr>
              <w:spacing w:after="0"/>
              <w:jc w:val="left"/>
            </w:pPr>
          </w:p>
        </w:tc>
        <w:tc>
          <w:tcPr>
            <w:tcW w:w="6623" w:type="dxa"/>
          </w:tcPr>
          <w:p w14:paraId="7CBC4495" w14:textId="77777777" w:rsidR="00ED5C53" w:rsidRDefault="00ED5C53" w:rsidP="004908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D5C53" w14:paraId="139C34CC" w14:textId="77777777" w:rsidTr="004908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600A8F96" w14:textId="77777777" w:rsidR="00ED5C53" w:rsidRDefault="00ED5C53" w:rsidP="00ED5C53">
            <w:pPr>
              <w:spacing w:after="0"/>
              <w:jc w:val="left"/>
              <w:rPr>
                <w:b w:val="0"/>
                <w:bCs w:val="0"/>
              </w:rPr>
            </w:pPr>
            <w:r>
              <w:t>Mitgliedsgemeinde</w:t>
            </w:r>
          </w:p>
          <w:p w14:paraId="10335858" w14:textId="77777777" w:rsidR="00ED5C53" w:rsidRDefault="00ED5C53" w:rsidP="00ED5C53">
            <w:pPr>
              <w:spacing w:after="0"/>
              <w:jc w:val="left"/>
            </w:pPr>
          </w:p>
        </w:tc>
        <w:tc>
          <w:tcPr>
            <w:tcW w:w="6623" w:type="dxa"/>
          </w:tcPr>
          <w:p w14:paraId="1CD0DC32" w14:textId="77777777" w:rsidR="00ED5C53" w:rsidRDefault="00ED5C53" w:rsidP="004908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D5C53" w14:paraId="5959729B" w14:textId="77777777" w:rsidTr="004908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6AA22649" w14:textId="77777777" w:rsidR="00ED5C53" w:rsidRDefault="00ED5C53" w:rsidP="00ED5C53">
            <w:pPr>
              <w:spacing w:after="0"/>
              <w:jc w:val="left"/>
              <w:rPr>
                <w:b w:val="0"/>
                <w:bCs w:val="0"/>
              </w:rPr>
            </w:pPr>
            <w:r>
              <w:t>Gruppe</w:t>
            </w:r>
          </w:p>
          <w:p w14:paraId="69A3B6DA" w14:textId="77777777" w:rsidR="00ED5C53" w:rsidRDefault="00ED5C53" w:rsidP="00ED5C53">
            <w:pPr>
              <w:spacing w:after="0"/>
              <w:jc w:val="left"/>
            </w:pPr>
          </w:p>
        </w:tc>
        <w:tc>
          <w:tcPr>
            <w:tcW w:w="6623" w:type="dxa"/>
          </w:tcPr>
          <w:p w14:paraId="48AABE75" w14:textId="77777777" w:rsidR="00ED5C53" w:rsidRDefault="00ED5C53" w:rsidP="004908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78E97EC" w14:textId="77777777" w:rsidR="00ED5C53" w:rsidRDefault="00ED5C53" w:rsidP="00ED5C53">
      <w:pPr>
        <w:pStyle w:val="berschrift2"/>
        <w:numPr>
          <w:ilvl w:val="0"/>
          <w:numId w:val="0"/>
        </w:numPr>
      </w:pPr>
      <w:r>
        <w:t>Abmeldung</w:t>
      </w:r>
    </w:p>
    <w:tbl>
      <w:tblPr>
        <w:tblStyle w:val="Gitternetztabelle2Akzent3"/>
        <w:tblW w:w="0" w:type="auto"/>
        <w:tblLook w:val="0480" w:firstRow="0" w:lastRow="0" w:firstColumn="1" w:lastColumn="0" w:noHBand="0" w:noVBand="1"/>
      </w:tblPr>
      <w:tblGrid>
        <w:gridCol w:w="3119"/>
        <w:gridCol w:w="6623"/>
      </w:tblGrid>
      <w:tr w:rsidR="00ED5C53" w14:paraId="404BFCA8" w14:textId="77777777" w:rsidTr="004908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14671CFE" w14:textId="77777777" w:rsidR="00ED5C53" w:rsidRDefault="00ED5C53" w:rsidP="00ED5C53">
            <w:pPr>
              <w:spacing w:after="0"/>
              <w:jc w:val="left"/>
              <w:rPr>
                <w:b w:val="0"/>
                <w:bCs w:val="0"/>
              </w:rPr>
            </w:pPr>
            <w:r>
              <w:t>Abmeldung für Semester</w:t>
            </w:r>
          </w:p>
          <w:p w14:paraId="52CFF119" w14:textId="77777777" w:rsidR="00ED5C53" w:rsidRDefault="00ED5C53" w:rsidP="00ED5C53">
            <w:pPr>
              <w:spacing w:after="0"/>
              <w:jc w:val="left"/>
            </w:pPr>
            <w:r>
              <w:rPr>
                <w:b w:val="0"/>
                <w:i/>
              </w:rPr>
              <w:t>(Monat und Jahr)</w:t>
            </w:r>
          </w:p>
        </w:tc>
        <w:tc>
          <w:tcPr>
            <w:tcW w:w="6623" w:type="dxa"/>
          </w:tcPr>
          <w:p w14:paraId="0E612819" w14:textId="77777777" w:rsidR="00ED5C53" w:rsidRDefault="00ED5C53" w:rsidP="00ED5C53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D5C53" w14:paraId="737A983F" w14:textId="77777777" w:rsidTr="004908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3E288E00" w14:textId="77777777" w:rsidR="00ED5C53" w:rsidRPr="00FC62E5" w:rsidRDefault="00ED5C53" w:rsidP="00ED5C53">
            <w:pPr>
              <w:spacing w:after="0"/>
              <w:jc w:val="left"/>
              <w:rPr>
                <w:b w:val="0"/>
                <w:bCs w:val="0"/>
              </w:rPr>
            </w:pPr>
            <w:r>
              <w:t>Der Schüler fehlt im folgenden Zeitraum</w:t>
            </w:r>
          </w:p>
        </w:tc>
        <w:tc>
          <w:tcPr>
            <w:tcW w:w="6623" w:type="dxa"/>
          </w:tcPr>
          <w:tbl>
            <w:tblPr>
              <w:tblStyle w:val="Gitternetztabelle6farbigAkzent3"/>
              <w:tblW w:w="0" w:type="auto"/>
              <w:tblLook w:val="04E0" w:firstRow="1" w:lastRow="1" w:firstColumn="1" w:lastColumn="0" w:noHBand="0" w:noVBand="1"/>
            </w:tblPr>
            <w:tblGrid>
              <w:gridCol w:w="1909"/>
              <w:gridCol w:w="536"/>
              <w:gridCol w:w="456"/>
              <w:gridCol w:w="510"/>
              <w:gridCol w:w="523"/>
            </w:tblGrid>
            <w:tr w:rsidR="00ED5C53" w14:paraId="76BA85B9" w14:textId="77777777" w:rsidTr="00A31CF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09" w:type="dxa"/>
                </w:tcPr>
                <w:p w14:paraId="34DC6F17" w14:textId="77777777" w:rsidR="00ED5C53" w:rsidRDefault="00ED5C53" w:rsidP="0049087B"/>
              </w:tc>
              <w:tc>
                <w:tcPr>
                  <w:tcW w:w="160" w:type="dxa"/>
                </w:tcPr>
                <w:p w14:paraId="079E9E13" w14:textId="77777777" w:rsidR="00ED5C53" w:rsidRDefault="00ED5C53" w:rsidP="0049087B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Do</w:t>
                  </w:r>
                </w:p>
              </w:tc>
              <w:tc>
                <w:tcPr>
                  <w:tcW w:w="160" w:type="dxa"/>
                </w:tcPr>
                <w:p w14:paraId="6B22F4C6" w14:textId="77777777" w:rsidR="00ED5C53" w:rsidRDefault="00ED5C53" w:rsidP="0049087B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Fr</w:t>
                  </w:r>
                </w:p>
              </w:tc>
              <w:tc>
                <w:tcPr>
                  <w:tcW w:w="160" w:type="dxa"/>
                </w:tcPr>
                <w:p w14:paraId="371540C6" w14:textId="77777777" w:rsidR="00ED5C53" w:rsidRDefault="00ED5C53" w:rsidP="0049087B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Sa</w:t>
                  </w:r>
                </w:p>
              </w:tc>
              <w:tc>
                <w:tcPr>
                  <w:tcW w:w="160" w:type="dxa"/>
                </w:tcPr>
                <w:p w14:paraId="4562B4AF" w14:textId="77777777" w:rsidR="00ED5C53" w:rsidRDefault="00ED5C53" w:rsidP="0049087B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So</w:t>
                  </w:r>
                </w:p>
              </w:tc>
            </w:tr>
            <w:tr w:rsidR="00ED5C53" w14:paraId="258956AC" w14:textId="77777777" w:rsidTr="00A31CF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09" w:type="dxa"/>
                </w:tcPr>
                <w:p w14:paraId="6CA8F67A" w14:textId="77777777" w:rsidR="00ED5C53" w:rsidRDefault="00ED5C53" w:rsidP="00ED5C53">
                  <w:pPr>
                    <w:spacing w:after="0"/>
                  </w:pPr>
                  <w:r>
                    <w:t>vormittags</w:t>
                  </w:r>
                </w:p>
              </w:tc>
              <w:tc>
                <w:tcPr>
                  <w:tcW w:w="160" w:type="dxa"/>
                </w:tcPr>
                <w:p w14:paraId="2904924B" w14:textId="77777777" w:rsidR="00ED5C53" w:rsidRDefault="00ED5C53" w:rsidP="00ED5C53">
                  <w:pPr>
                    <w:spacing w:after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  <w:tc>
                <w:tcPr>
                  <w:tcW w:w="160" w:type="dxa"/>
                </w:tcPr>
                <w:p w14:paraId="2F6D1759" w14:textId="77777777" w:rsidR="00ED5C53" w:rsidRDefault="00ED5C53" w:rsidP="00ED5C53">
                  <w:pPr>
                    <w:spacing w:after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  <w:tc>
                <w:tcPr>
                  <w:tcW w:w="160" w:type="dxa"/>
                </w:tcPr>
                <w:p w14:paraId="07256B7B" w14:textId="77777777" w:rsidR="00ED5C53" w:rsidRDefault="00ED5C53" w:rsidP="00ED5C53">
                  <w:pPr>
                    <w:spacing w:after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  <w:tc>
                <w:tcPr>
                  <w:tcW w:w="160" w:type="dxa"/>
                </w:tcPr>
                <w:p w14:paraId="4198FF5C" w14:textId="77777777" w:rsidR="00ED5C53" w:rsidRDefault="00ED5C53" w:rsidP="00ED5C53">
                  <w:pPr>
                    <w:spacing w:after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</w:tr>
            <w:tr w:rsidR="00ED5C53" w14:paraId="0EE0B69E" w14:textId="77777777" w:rsidTr="00A31CF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09" w:type="dxa"/>
                </w:tcPr>
                <w:p w14:paraId="20CECDB1" w14:textId="77777777" w:rsidR="00ED5C53" w:rsidRDefault="00ED5C53" w:rsidP="00ED5C53">
                  <w:pPr>
                    <w:spacing w:after="0"/>
                  </w:pPr>
                  <w:r>
                    <w:t>nachmittags</w:t>
                  </w:r>
                </w:p>
              </w:tc>
              <w:tc>
                <w:tcPr>
                  <w:tcW w:w="160" w:type="dxa"/>
                </w:tcPr>
                <w:p w14:paraId="38B5C489" w14:textId="77777777" w:rsidR="00ED5C53" w:rsidRDefault="00ED5C53" w:rsidP="00ED5C53">
                  <w:pPr>
                    <w:spacing w:after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60" w:type="dxa"/>
                </w:tcPr>
                <w:p w14:paraId="30418F51" w14:textId="77777777" w:rsidR="00ED5C53" w:rsidRDefault="00ED5C53" w:rsidP="00ED5C53">
                  <w:pPr>
                    <w:spacing w:after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60" w:type="dxa"/>
                </w:tcPr>
                <w:p w14:paraId="5E23DE35" w14:textId="77777777" w:rsidR="00ED5C53" w:rsidRDefault="00ED5C53" w:rsidP="00ED5C53">
                  <w:pPr>
                    <w:spacing w:after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60" w:type="dxa"/>
                </w:tcPr>
                <w:p w14:paraId="2110718B" w14:textId="77777777" w:rsidR="00ED5C53" w:rsidRDefault="00ED5C53" w:rsidP="00ED5C53">
                  <w:pPr>
                    <w:spacing w:after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  <w:tr w:rsidR="00ED5C53" w14:paraId="498DE9EA" w14:textId="77777777" w:rsidTr="00A31CF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09" w:type="dxa"/>
                </w:tcPr>
                <w:p w14:paraId="5DCA8C0F" w14:textId="307C18E4" w:rsidR="00ED5C53" w:rsidRDefault="00A31CFA" w:rsidP="00ED5C53">
                  <w:pPr>
                    <w:spacing w:after="0"/>
                  </w:pPr>
                  <w:r>
                    <w:t>abends</w:t>
                  </w:r>
                </w:p>
              </w:tc>
              <w:tc>
                <w:tcPr>
                  <w:tcW w:w="160" w:type="dxa"/>
                </w:tcPr>
                <w:p w14:paraId="3E6C1249" w14:textId="77777777" w:rsidR="00ED5C53" w:rsidRDefault="00ED5C53" w:rsidP="00ED5C53">
                  <w:pPr>
                    <w:spacing w:after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  <w:tc>
                <w:tcPr>
                  <w:tcW w:w="160" w:type="dxa"/>
                </w:tcPr>
                <w:p w14:paraId="53065781" w14:textId="77777777" w:rsidR="00ED5C53" w:rsidRDefault="00ED5C53" w:rsidP="00ED5C53">
                  <w:pPr>
                    <w:spacing w:after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  <w:tc>
                <w:tcPr>
                  <w:tcW w:w="160" w:type="dxa"/>
                </w:tcPr>
                <w:p w14:paraId="3557D9AA" w14:textId="77777777" w:rsidR="00ED5C53" w:rsidRDefault="00ED5C53" w:rsidP="00ED5C53">
                  <w:pPr>
                    <w:spacing w:after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  <w:tc>
                <w:tcPr>
                  <w:tcW w:w="160" w:type="dxa"/>
                </w:tcPr>
                <w:p w14:paraId="06461485" w14:textId="77777777" w:rsidR="00ED5C53" w:rsidRDefault="00ED5C53" w:rsidP="00ED5C53">
                  <w:pPr>
                    <w:spacing w:after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</w:tr>
            <w:tr w:rsidR="00A31CFA" w14:paraId="73454152" w14:textId="77777777" w:rsidTr="00A31CFA">
              <w:trPr>
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09" w:type="dxa"/>
                </w:tcPr>
                <w:p w14:paraId="07B3D5BB" w14:textId="53CDA0D6" w:rsidR="00A31CFA" w:rsidRDefault="00A31CFA" w:rsidP="00ED5C53">
                  <w:pPr>
                    <w:spacing w:after="0"/>
                  </w:pPr>
                  <w:r>
                    <w:t>ganztags</w:t>
                  </w:r>
                </w:p>
              </w:tc>
              <w:tc>
                <w:tcPr>
                  <w:tcW w:w="160" w:type="dxa"/>
                </w:tcPr>
                <w:p w14:paraId="191B0D99" w14:textId="77777777" w:rsidR="00A31CFA" w:rsidRDefault="00A31CFA" w:rsidP="00ED5C53">
                  <w:pPr>
                    <w:spacing w:after="0"/>
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60" w:type="dxa"/>
                </w:tcPr>
                <w:p w14:paraId="3DE575EE" w14:textId="77777777" w:rsidR="00A31CFA" w:rsidRDefault="00A31CFA" w:rsidP="00ED5C53">
                  <w:pPr>
                    <w:spacing w:after="0"/>
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60" w:type="dxa"/>
                </w:tcPr>
                <w:p w14:paraId="26EA1304" w14:textId="77777777" w:rsidR="00A31CFA" w:rsidRDefault="00A31CFA" w:rsidP="00ED5C53">
                  <w:pPr>
                    <w:spacing w:after="0"/>
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60" w:type="dxa"/>
                </w:tcPr>
                <w:p w14:paraId="7CE834F9" w14:textId="77777777" w:rsidR="00A31CFA" w:rsidRDefault="00A31CFA" w:rsidP="00ED5C53">
                  <w:pPr>
                    <w:spacing w:after="0"/>
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6453874E" w14:textId="77777777" w:rsidR="00ED5C53" w:rsidRDefault="00ED5C53" w:rsidP="004908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D5C53" w14:paraId="38A8231B" w14:textId="77777777" w:rsidTr="004908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412F8BB8" w14:textId="77777777" w:rsidR="00ED5C53" w:rsidRDefault="00ED5C53" w:rsidP="00ED5C53">
            <w:pPr>
              <w:spacing w:after="0"/>
              <w:jc w:val="left"/>
              <w:rPr>
                <w:b w:val="0"/>
                <w:bCs w:val="0"/>
              </w:rPr>
            </w:pPr>
            <w:r>
              <w:t>Grund</w:t>
            </w:r>
          </w:p>
          <w:p w14:paraId="580FDBCC" w14:textId="77777777" w:rsidR="00ED5C53" w:rsidRDefault="00ED5C53" w:rsidP="00ED5C53">
            <w:pPr>
              <w:spacing w:after="0"/>
              <w:jc w:val="left"/>
              <w:rPr>
                <w:b w:val="0"/>
                <w:bCs w:val="0"/>
              </w:rPr>
            </w:pPr>
          </w:p>
          <w:p w14:paraId="737005A9" w14:textId="77777777" w:rsidR="00ED5C53" w:rsidRDefault="00ED5C53" w:rsidP="00ED5C53">
            <w:pPr>
              <w:spacing w:after="0"/>
              <w:jc w:val="left"/>
            </w:pPr>
          </w:p>
        </w:tc>
        <w:tc>
          <w:tcPr>
            <w:tcW w:w="6623" w:type="dxa"/>
          </w:tcPr>
          <w:p w14:paraId="2B961B75" w14:textId="77777777" w:rsidR="00ED5C53" w:rsidRDefault="00ED5C53" w:rsidP="00ED5C53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EB6ABBE" w14:textId="77777777" w:rsidR="00ED5C53" w:rsidRDefault="00ED5C53" w:rsidP="00A31CFA">
      <w:pPr>
        <w:spacing w:after="120"/>
      </w:pPr>
      <w:r>
        <w:t>Der o.a. Schüler meldet sich mit Kenntnis des Gemeindeleiters und ggf. der verantwortlichen Kontaktperson vom o.a. Semester für den genannten Zeitraum ab.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5"/>
        <w:gridCol w:w="2435"/>
        <w:gridCol w:w="2436"/>
        <w:gridCol w:w="2436"/>
      </w:tblGrid>
      <w:tr w:rsidR="00ED5C53" w14:paraId="3F77545C" w14:textId="77777777" w:rsidTr="0049087B">
        <w:tc>
          <w:tcPr>
            <w:tcW w:w="2435" w:type="dxa"/>
            <w:tcBorders>
              <w:bottom w:val="single" w:sz="4" w:space="0" w:color="auto"/>
            </w:tcBorders>
          </w:tcPr>
          <w:p w14:paraId="391F276F" w14:textId="77777777" w:rsidR="00ED5C53" w:rsidRDefault="00ED5C53" w:rsidP="0049087B"/>
          <w:p w14:paraId="7B389B3F" w14:textId="77777777" w:rsidR="00ED5C53" w:rsidRDefault="00ED5C53" w:rsidP="0049087B"/>
        </w:tc>
        <w:tc>
          <w:tcPr>
            <w:tcW w:w="2435" w:type="dxa"/>
            <w:tcBorders>
              <w:bottom w:val="single" w:sz="4" w:space="0" w:color="auto"/>
            </w:tcBorders>
            <w:vAlign w:val="bottom"/>
          </w:tcPr>
          <w:p w14:paraId="45A8BC7E" w14:textId="77777777" w:rsidR="00ED5C53" w:rsidRPr="00F20D45" w:rsidRDefault="00ED5C53" w:rsidP="0049087B">
            <w:pPr>
              <w:jc w:val="center"/>
              <w:rPr>
                <w:color w:val="A5A6A5" w:themeColor="accent6"/>
                <w:sz w:val="16"/>
              </w:rPr>
            </w:pPr>
            <w:r w:rsidRPr="00F20D45">
              <w:rPr>
                <w:color w:val="A5A6A5" w:themeColor="accent6"/>
                <w:sz w:val="16"/>
              </w:rPr>
              <w:t>Unterschrift</w:t>
            </w:r>
          </w:p>
        </w:tc>
        <w:tc>
          <w:tcPr>
            <w:tcW w:w="2436" w:type="dxa"/>
            <w:tcBorders>
              <w:bottom w:val="single" w:sz="4" w:space="0" w:color="auto"/>
            </w:tcBorders>
            <w:vAlign w:val="bottom"/>
          </w:tcPr>
          <w:p w14:paraId="75540A4F" w14:textId="77777777" w:rsidR="00ED5C53" w:rsidRPr="00F20D45" w:rsidRDefault="00ED5C53" w:rsidP="0049087B">
            <w:pPr>
              <w:jc w:val="center"/>
              <w:rPr>
                <w:color w:val="A5A6A5" w:themeColor="accent6"/>
                <w:sz w:val="16"/>
              </w:rPr>
            </w:pPr>
            <w:r w:rsidRPr="00F20D45">
              <w:rPr>
                <w:color w:val="A5A6A5" w:themeColor="accent6"/>
                <w:sz w:val="16"/>
              </w:rPr>
              <w:t>Unterschrift</w:t>
            </w:r>
          </w:p>
        </w:tc>
        <w:tc>
          <w:tcPr>
            <w:tcW w:w="2436" w:type="dxa"/>
            <w:tcBorders>
              <w:bottom w:val="single" w:sz="4" w:space="0" w:color="auto"/>
            </w:tcBorders>
            <w:vAlign w:val="bottom"/>
          </w:tcPr>
          <w:p w14:paraId="341C5F0D" w14:textId="77777777" w:rsidR="00ED5C53" w:rsidRPr="00F20D45" w:rsidRDefault="00ED5C53" w:rsidP="0049087B">
            <w:pPr>
              <w:jc w:val="center"/>
              <w:rPr>
                <w:color w:val="A5A6A5" w:themeColor="accent6"/>
                <w:sz w:val="16"/>
              </w:rPr>
            </w:pPr>
            <w:r w:rsidRPr="00F20D45">
              <w:rPr>
                <w:color w:val="A5A6A5" w:themeColor="accent6"/>
                <w:sz w:val="16"/>
              </w:rPr>
              <w:t>Unterschrift</w:t>
            </w:r>
          </w:p>
        </w:tc>
      </w:tr>
      <w:tr w:rsidR="00ED5C53" w14:paraId="7AAF1767" w14:textId="77777777" w:rsidTr="0049087B">
        <w:tc>
          <w:tcPr>
            <w:tcW w:w="2435" w:type="dxa"/>
            <w:tcBorders>
              <w:top w:val="single" w:sz="4" w:space="0" w:color="auto"/>
            </w:tcBorders>
          </w:tcPr>
          <w:p w14:paraId="5FEC10B5" w14:textId="77777777" w:rsidR="00ED5C53" w:rsidRDefault="00ED5C53" w:rsidP="0049087B">
            <w:pPr>
              <w:jc w:val="center"/>
            </w:pPr>
            <w:r>
              <w:t>Ort, Datum</w:t>
            </w:r>
          </w:p>
        </w:tc>
        <w:tc>
          <w:tcPr>
            <w:tcW w:w="2435" w:type="dxa"/>
            <w:tcBorders>
              <w:top w:val="single" w:sz="4" w:space="0" w:color="auto"/>
            </w:tcBorders>
          </w:tcPr>
          <w:p w14:paraId="7E49CDEF" w14:textId="77777777" w:rsidR="00ED5C53" w:rsidRDefault="00ED5C53" w:rsidP="0049087B">
            <w:pPr>
              <w:jc w:val="center"/>
            </w:pPr>
            <w:r>
              <w:t>Schüler</w:t>
            </w:r>
          </w:p>
        </w:tc>
        <w:tc>
          <w:tcPr>
            <w:tcW w:w="2436" w:type="dxa"/>
            <w:tcBorders>
              <w:top w:val="single" w:sz="4" w:space="0" w:color="auto"/>
            </w:tcBorders>
          </w:tcPr>
          <w:p w14:paraId="706E5663" w14:textId="77777777" w:rsidR="00ED5C53" w:rsidRDefault="00ED5C53" w:rsidP="0049087B">
            <w:pPr>
              <w:jc w:val="center"/>
            </w:pPr>
            <w:r>
              <w:t>Gemeindeleiter</w:t>
            </w:r>
          </w:p>
        </w:tc>
        <w:tc>
          <w:tcPr>
            <w:tcW w:w="2436" w:type="dxa"/>
            <w:tcBorders>
              <w:top w:val="single" w:sz="4" w:space="0" w:color="auto"/>
            </w:tcBorders>
          </w:tcPr>
          <w:p w14:paraId="53F50AE0" w14:textId="77777777" w:rsidR="00ED5C53" w:rsidRDefault="00ED5C53" w:rsidP="0049087B">
            <w:pPr>
              <w:jc w:val="center"/>
            </w:pPr>
            <w:r>
              <w:t>ggf. Kontaktperson</w:t>
            </w:r>
          </w:p>
        </w:tc>
      </w:tr>
    </w:tbl>
    <w:p w14:paraId="62C31D26" w14:textId="77777777" w:rsidR="00ED5C53" w:rsidRPr="00ED5C53" w:rsidRDefault="00ED5C53" w:rsidP="00ED5C53"/>
    <w:sectPr w:rsidR="00ED5C53" w:rsidRPr="00ED5C53" w:rsidSect="00CB470D">
      <w:footerReference w:type="default" r:id="rId9"/>
      <w:footerReference w:type="first" r:id="rId10"/>
      <w:pgSz w:w="11906" w:h="16838"/>
      <w:pgMar w:top="1134" w:right="1077" w:bottom="964" w:left="1077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69257D" w14:textId="77777777" w:rsidR="00ED0BC1" w:rsidRDefault="00ED0BC1" w:rsidP="000C1C6F">
      <w:pPr>
        <w:spacing w:after="0" w:line="240" w:lineRule="auto"/>
      </w:pPr>
      <w:r>
        <w:separator/>
      </w:r>
    </w:p>
  </w:endnote>
  <w:endnote w:type="continuationSeparator" w:id="0">
    <w:p w14:paraId="74CEDF74" w14:textId="77777777" w:rsidR="00ED0BC1" w:rsidRDefault="00ED0BC1" w:rsidP="000C1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I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E370B7" w14:textId="77777777" w:rsidR="003761BB" w:rsidRDefault="003761BB" w:rsidP="003761BB">
    <w:pPr>
      <w:pStyle w:val="Fuzeile"/>
    </w:pPr>
  </w:p>
  <w:tbl>
    <w:tblPr>
      <w:tblpPr w:vertAnchor="page" w:horzAnchor="margin" w:tblpXSpec="center" w:tblpYSpec="bottom"/>
      <w:tblW w:w="6105" w:type="pct"/>
      <w:tblLayout w:type="fixed"/>
      <w:tblLook w:val="04A0" w:firstRow="1" w:lastRow="0" w:firstColumn="1" w:lastColumn="0" w:noHBand="0" w:noVBand="1"/>
    </w:tblPr>
    <w:tblGrid>
      <w:gridCol w:w="8790"/>
      <w:gridCol w:w="3117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2136519862"/>
        <w:docPartObj>
          <w:docPartGallery w:val="Page Numbers (Bottom of Page)"/>
          <w:docPartUnique/>
        </w:docPartObj>
      </w:sdtPr>
      <w:sdtEndPr>
        <w:rPr>
          <w:rFonts w:asciiTheme="minorHAnsi" w:eastAsiaTheme="minorEastAsia" w:hAnsiTheme="minorHAnsi" w:cstheme="minorBidi"/>
          <w:sz w:val="24"/>
          <w:szCs w:val="21"/>
        </w:rPr>
      </w:sdtEndPr>
      <w:sdtContent>
        <w:tr w:rsidR="003761BB" w14:paraId="64269CCC" w14:textId="77777777" w:rsidTr="00A4293A">
          <w:trPr>
            <w:trHeight w:val="689"/>
          </w:trPr>
          <w:tc>
            <w:tcPr>
              <w:tcW w:w="3691" w:type="pct"/>
            </w:tcPr>
            <w:p w14:paraId="3067D128" w14:textId="7DD63F73" w:rsidR="003761BB" w:rsidRDefault="00CB470D" w:rsidP="00FD36A6">
              <w:pPr>
                <w:tabs>
                  <w:tab w:val="left" w:pos="620"/>
                  <w:tab w:val="center" w:pos="4320"/>
                </w:tabs>
                <w:spacing w:after="120"/>
                <w:ind w:left="907"/>
                <w:jc w:val="left"/>
                <w:rPr>
                  <w:rFonts w:eastAsiaTheme="majorEastAsia" w:cstheme="minorHAnsi"/>
                  <w:color w:val="454545" w:themeColor="accent2"/>
                  <w:sz w:val="22"/>
                  <w:szCs w:val="20"/>
                </w:rPr>
              </w:pPr>
              <w:r>
                <w:rPr>
                  <w:noProof/>
                </w:rPr>
                <w:drawing>
                  <wp:anchor distT="0" distB="0" distL="114300" distR="114300" simplePos="0" relativeHeight="251676672" behindDoc="1" locked="0" layoutInCell="1" allowOverlap="1" wp14:anchorId="2129BBB4" wp14:editId="06E88760">
                    <wp:simplePos x="0" y="0"/>
                    <wp:positionH relativeFrom="margin">
                      <wp:posOffset>-62865</wp:posOffset>
                    </wp:positionH>
                    <wp:positionV relativeFrom="margin">
                      <wp:posOffset>-9728200</wp:posOffset>
                    </wp:positionV>
                    <wp:extent cx="7548535" cy="10677525"/>
                    <wp:effectExtent l="0" t="0" r="0" b="0"/>
                    <wp:wrapNone/>
                    <wp:docPr id="11" name="Bild 1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 descr="Macintosh HD:Users:imac27_5K2:Downloads:Diri:Senden:IKON:Hand_für Hintergrund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548535" cy="10677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3761BB" w:rsidRPr="00AE56F3">
                <w:rPr>
                  <w:rFonts w:eastAsiaTheme="majorEastAsia" w:cstheme="minorHAnsi"/>
                  <w:color w:val="454545" w:themeColor="accent2"/>
                  <w:sz w:val="22"/>
                  <w:szCs w:val="20"/>
                </w:rPr>
                <w:fldChar w:fldCharType="begin"/>
              </w:r>
              <w:r w:rsidR="003761BB" w:rsidRPr="00AE56F3">
                <w:rPr>
                  <w:rFonts w:eastAsiaTheme="majorEastAsia" w:cstheme="minorHAnsi"/>
                  <w:color w:val="454545" w:themeColor="accent2"/>
                  <w:sz w:val="22"/>
                  <w:szCs w:val="20"/>
                </w:rPr>
                <w:instrText xml:space="preserve"> STYLEREF  Titel  \* MERGEFORMAT </w:instrText>
              </w:r>
              <w:r w:rsidR="003761BB" w:rsidRPr="00AE56F3">
                <w:rPr>
                  <w:rFonts w:eastAsiaTheme="majorEastAsia" w:cstheme="minorHAnsi"/>
                  <w:color w:val="454545" w:themeColor="accent2"/>
                  <w:sz w:val="22"/>
                  <w:szCs w:val="20"/>
                </w:rPr>
                <w:fldChar w:fldCharType="separate"/>
              </w:r>
              <w:r w:rsidR="00683F0A">
                <w:rPr>
                  <w:rFonts w:eastAsiaTheme="majorEastAsia" w:cstheme="minorHAnsi"/>
                  <w:noProof/>
                  <w:color w:val="454545" w:themeColor="accent2"/>
                  <w:sz w:val="22"/>
                  <w:szCs w:val="20"/>
                </w:rPr>
                <w:t>Abmeldeformular</w:t>
              </w:r>
              <w:r w:rsidR="003761BB" w:rsidRPr="00AE56F3">
                <w:rPr>
                  <w:rFonts w:eastAsiaTheme="majorEastAsia" w:cstheme="minorHAnsi"/>
                  <w:color w:val="454545" w:themeColor="accent2"/>
                  <w:sz w:val="22"/>
                  <w:szCs w:val="20"/>
                </w:rPr>
                <w:fldChar w:fldCharType="end"/>
              </w:r>
              <w:r w:rsidR="003761BB">
                <w:rPr>
                  <w:rFonts w:eastAsiaTheme="majorEastAsia" w:cstheme="minorHAnsi"/>
                  <w:color w:val="454545" w:themeColor="accent2"/>
                  <w:sz w:val="22"/>
                  <w:szCs w:val="20"/>
                </w:rPr>
                <w:br/>
              </w:r>
              <w:r w:rsidR="003761BB">
                <w:rPr>
                  <w:rFonts w:eastAsiaTheme="majorEastAsia" w:cstheme="minorHAnsi"/>
                  <w:color w:val="454545" w:themeColor="accent2"/>
                  <w:sz w:val="22"/>
                  <w:szCs w:val="20"/>
                </w:rPr>
                <w:fldChar w:fldCharType="begin"/>
              </w:r>
              <w:r w:rsidR="003761BB">
                <w:rPr>
                  <w:rFonts w:eastAsiaTheme="majorEastAsia" w:cstheme="minorHAnsi"/>
                  <w:color w:val="454545" w:themeColor="accent2"/>
                  <w:sz w:val="22"/>
                  <w:szCs w:val="20"/>
                </w:rPr>
                <w:instrText xml:space="preserve"> STYLEREF  Untertitel  \* MERGEFORMAT </w:instrText>
              </w:r>
              <w:r w:rsidR="003761BB">
                <w:rPr>
                  <w:rFonts w:eastAsiaTheme="majorEastAsia" w:cstheme="minorHAnsi"/>
                  <w:color w:val="454545" w:themeColor="accent2"/>
                  <w:sz w:val="22"/>
                  <w:szCs w:val="20"/>
                </w:rPr>
                <w:fldChar w:fldCharType="separate"/>
              </w:r>
              <w:r w:rsidR="00683F0A">
                <w:rPr>
                  <w:rFonts w:eastAsiaTheme="majorEastAsia" w:cstheme="minorHAnsi"/>
                  <w:noProof/>
                  <w:color w:val="454545" w:themeColor="accent2"/>
                  <w:sz w:val="22"/>
                  <w:szCs w:val="20"/>
                </w:rPr>
                <w:t>BFECG Dirigentenschule</w:t>
              </w:r>
              <w:r w:rsidR="003761BB">
                <w:rPr>
                  <w:rFonts w:eastAsiaTheme="majorEastAsia" w:cstheme="minorHAnsi"/>
                  <w:color w:val="454545" w:themeColor="accent2"/>
                  <w:sz w:val="22"/>
                  <w:szCs w:val="20"/>
                </w:rPr>
                <w:fldChar w:fldCharType="end"/>
              </w:r>
            </w:p>
            <w:p w14:paraId="19CFB99C" w14:textId="77777777" w:rsidR="003761BB" w:rsidRDefault="003761BB" w:rsidP="00FD36A6">
              <w:pPr>
                <w:tabs>
                  <w:tab w:val="left" w:pos="620"/>
                  <w:tab w:val="center" w:pos="4320"/>
                </w:tabs>
                <w:spacing w:after="120"/>
                <w:ind w:left="907"/>
                <w:jc w:val="left"/>
                <w:rPr>
                  <w:rFonts w:eastAsiaTheme="majorEastAsia" w:cstheme="minorHAnsi"/>
                  <w:color w:val="454545" w:themeColor="accent2"/>
                  <w:sz w:val="18"/>
                  <w:szCs w:val="20"/>
                </w:rPr>
              </w:pPr>
            </w:p>
            <w:p w14:paraId="51105EFD" w14:textId="77777777" w:rsidR="003761BB" w:rsidRPr="00AE56F3" w:rsidRDefault="003761BB" w:rsidP="003761BB">
              <w:pPr>
                <w:tabs>
                  <w:tab w:val="left" w:pos="620"/>
                  <w:tab w:val="center" w:pos="4320"/>
                </w:tabs>
                <w:ind w:left="284"/>
                <w:jc w:val="left"/>
                <w:rPr>
                  <w:rFonts w:eastAsiaTheme="majorEastAsia" w:cstheme="minorHAnsi"/>
                  <w:color w:val="454545" w:themeColor="accent2"/>
                  <w:sz w:val="18"/>
                  <w:szCs w:val="20"/>
                </w:rPr>
              </w:pPr>
            </w:p>
          </w:tc>
          <w:tc>
            <w:tcPr>
              <w:tcW w:w="1309" w:type="pct"/>
              <w:tcBorders>
                <w:left w:val="nil"/>
              </w:tcBorders>
            </w:tcPr>
            <w:p w14:paraId="7C18F2C6" w14:textId="77777777" w:rsidR="003761BB" w:rsidRDefault="003761BB" w:rsidP="00FD36A6">
              <w:pPr>
                <w:tabs>
                  <w:tab w:val="left" w:pos="1490"/>
                </w:tabs>
                <w:spacing w:after="120"/>
                <w:jc w:val="right"/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 w:rsidRPr="00841217">
                <w:rPr>
                  <w:rFonts w:eastAsiaTheme="majorEastAsia" w:cstheme="minorHAnsi"/>
                  <w:noProof/>
                  <w:szCs w:val="20"/>
                </w:rPr>
                <w:drawing>
                  <wp:anchor distT="0" distB="0" distL="114300" distR="114300" simplePos="0" relativeHeight="251671552" behindDoc="0" locked="0" layoutInCell="1" allowOverlap="1" wp14:anchorId="1587B806" wp14:editId="12AB7328">
                    <wp:simplePos x="0" y="0"/>
                    <wp:positionH relativeFrom="margin">
                      <wp:posOffset>355600</wp:posOffset>
                    </wp:positionH>
                    <wp:positionV relativeFrom="paragraph">
                      <wp:posOffset>0</wp:posOffset>
                    </wp:positionV>
                    <wp:extent cx="338400" cy="432000"/>
                    <wp:effectExtent l="0" t="0" r="5080" b="6350"/>
                    <wp:wrapNone/>
                    <wp:docPr id="6" name="Bild 1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Macintosh HD:Users:imac27_5K2:Downloads:Diri:Senden:IKON:IKON_2019_klein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38400" cy="43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841217">
                <w:rPr>
                  <w:rFonts w:eastAsiaTheme="majorEastAsia" w:cstheme="minorHAnsi"/>
                  <w:noProof/>
                  <w:szCs w:val="20"/>
                </w:rPr>
                <mc:AlternateContent>
                  <mc:Choice Requires="wps">
                    <w:drawing>
                      <wp:anchor distT="0" distB="0" distL="114300" distR="114300" simplePos="0" relativeHeight="251670528" behindDoc="0" locked="0" layoutInCell="1" allowOverlap="1" wp14:anchorId="566D891E" wp14:editId="43321798">
                        <wp:simplePos x="0" y="0"/>
                        <wp:positionH relativeFrom="page">
                          <wp:posOffset>813435</wp:posOffset>
                        </wp:positionH>
                        <wp:positionV relativeFrom="bottomMargin">
                          <wp:posOffset>0</wp:posOffset>
                        </wp:positionV>
                        <wp:extent cx="1152000" cy="432000"/>
                        <wp:effectExtent l="0" t="0" r="0" b="6350"/>
                        <wp:wrapNone/>
                        <wp:docPr id="5" name="Rechteck 5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1152000" cy="432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5238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sz w:val="22"/>
                                      </w:rPr>
                                      <w:id w:val="306746988"/>
                                      <w:docPartObj>
                                        <w:docPartGallery w:val="Page Numbers (Top of Page)"/>
                                        <w:docPartUnique/>
                                      </w:docPartObj>
                                    </w:sdtPr>
                                    <w:sdtEndPr/>
                                    <w:sdtContent>
                                      <w:p w14:paraId="5193448A" w14:textId="77777777" w:rsidR="003761BB" w:rsidRPr="00AE56F3" w:rsidRDefault="003761BB" w:rsidP="003761BB">
                                        <w:pPr>
                                          <w:pStyle w:val="Kopfzeile"/>
                                          <w:jc w:val="right"/>
                                          <w:rPr>
                                            <w:sz w:val="22"/>
                                          </w:rPr>
                                        </w:pPr>
                                        <w:r w:rsidRPr="00AE56F3">
                                          <w:rPr>
                                            <w:sz w:val="22"/>
                                          </w:rPr>
                                          <w:fldChar w:fldCharType="begin"/>
                                        </w:r>
                                        <w:r w:rsidRPr="00AE56F3">
                                          <w:rPr>
                                            <w:sz w:val="22"/>
                                          </w:rPr>
                                          <w:instrText>PAGE   \* MERGEFORMAT</w:instrText>
                                        </w:r>
                                        <w:r w:rsidRPr="00AE56F3">
                                          <w:rPr>
                                            <w:sz w:val="22"/>
                                          </w:rPr>
                                          <w:fldChar w:fldCharType="separate"/>
                                        </w:r>
                                        <w:r w:rsidRPr="00AE56F3">
                                          <w:rPr>
                                            <w:sz w:val="22"/>
                                          </w:rPr>
                                          <w:t>1</w:t>
                                        </w:r>
                                        <w:r w:rsidRPr="00AE56F3">
                                          <w:rPr>
                                            <w:sz w:val="22"/>
                                          </w:rPr>
                                          <w:fldChar w:fldCharType="end"/>
                                        </w:r>
                                        <w:r w:rsidRPr="00AE56F3">
                                          <w:rPr>
                                            <w:sz w:val="22"/>
                                          </w:rPr>
                                          <w:t xml:space="preserve"> / </w:t>
                                        </w:r>
                                        <w:r w:rsidRPr="00AE56F3">
                                          <w:rPr>
                                            <w:sz w:val="22"/>
                                          </w:rPr>
                                          <w:fldChar w:fldCharType="begin"/>
                                        </w:r>
                                        <w:r w:rsidRPr="00AE56F3">
                                          <w:rPr>
                                            <w:sz w:val="22"/>
                                          </w:rPr>
                                          <w:instrText xml:space="preserve"> NUMPAGES  \* Arabic  \* MERGEFORMAT </w:instrText>
                                        </w:r>
                                        <w:r w:rsidRPr="00AE56F3">
                                          <w:rPr>
                                            <w:sz w:val="22"/>
                                          </w:rPr>
                                          <w:fldChar w:fldCharType="separate"/>
                                        </w:r>
                                        <w:r w:rsidRPr="00AE56F3">
                                          <w:rPr>
                                            <w:noProof/>
                                            <w:sz w:val="22"/>
                                          </w:rPr>
                                          <w:t>2</w:t>
                                        </w:r>
                                        <w:r w:rsidRPr="00AE56F3">
                                          <w:rPr>
                                            <w:sz w:val="22"/>
                                          </w:rPr>
                                          <w:fldChar w:fldCharType="end"/>
                                        </w:r>
                                      </w:p>
                                    </w:sdtContent>
                                  </w:sdt>
                                  <w:p w14:paraId="19B9433E" w14:textId="1B59BF17" w:rsidR="003761BB" w:rsidRPr="002F40FA" w:rsidRDefault="003761BB" w:rsidP="00FD36A6">
                                    <w:pPr>
                                      <w:spacing w:after="120" w:line="240" w:lineRule="auto"/>
                                      <w:jc w:val="right"/>
                                      <w:textDirection w:val="btLr"/>
                                      <w:rPr>
                                        <w:sz w:val="18"/>
                                        <w:szCs w:val="24"/>
                                      </w:rPr>
                                    </w:pPr>
                                    <w:r w:rsidRPr="002F40FA">
                                      <w:rPr>
                                        <w:sz w:val="18"/>
                                        <w:szCs w:val="24"/>
                                      </w:rPr>
                                      <w:fldChar w:fldCharType="begin"/>
                                    </w:r>
                                    <w:r w:rsidRPr="002F40FA">
                                      <w:rPr>
                                        <w:sz w:val="18"/>
                                        <w:szCs w:val="24"/>
                                      </w:rPr>
                                      <w:instrText xml:space="preserve"> SAVEDATE  \@ "dd.MM.yyyy"  \* MERGEFORMAT </w:instrText>
                                    </w:r>
                                    <w:r w:rsidRPr="002F40FA">
                                      <w:rPr>
                                        <w:sz w:val="18"/>
                                        <w:szCs w:val="24"/>
                                      </w:rPr>
                                      <w:fldChar w:fldCharType="separate"/>
                                    </w:r>
                                    <w:r w:rsidR="00683F0A">
                                      <w:rPr>
                                        <w:noProof/>
                                        <w:sz w:val="18"/>
                                        <w:szCs w:val="24"/>
                                      </w:rPr>
                                      <w:t>19.10.2021</w:t>
                                    </w:r>
                                    <w:r w:rsidRPr="002F40FA">
                                      <w:rPr>
                                        <w:sz w:val="18"/>
                                        <w:szCs w:val="2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spcFirstLastPara="1" wrap="square" lIns="91425" tIns="0" rIns="216000" bIns="0" anchor="b" anchorCtr="0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566D891E" id="Rechteck 5" o:spid="_x0000_s1026" style="position:absolute;left:0;text-align:left;margin-left:64.05pt;margin-top:0;width:90.7pt;height:34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" fillcolor="#005238" stroked="f">
                        <v:textbox inset="2.53958mm,0,6mm,0">
                          <w:txbxContent>
                            <w:sdt>
                              <w:sdtPr>
                                <w:rPr>
                                  <w:sz w:val="22"/>
                                </w:rPr>
                                <w:id w:val="306746988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5193448A" w14:textId="77777777" w:rsidR="003761BB" w:rsidRPr="00AE56F3" w:rsidRDefault="003761BB" w:rsidP="003761BB">
                                  <w:pPr>
                                    <w:pStyle w:val="Kopfzeile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 w:rsidRPr="00AE56F3">
                                    <w:rPr>
                                      <w:sz w:val="22"/>
                                    </w:rPr>
                                    <w:fldChar w:fldCharType="begin"/>
                                  </w:r>
                                  <w:r w:rsidRPr="00AE56F3">
                                    <w:rPr>
                                      <w:sz w:val="22"/>
                                    </w:rPr>
                                    <w:instrText>PAGE   \* MERGEFORMAT</w:instrText>
                                  </w:r>
                                  <w:r w:rsidRPr="00AE56F3">
                                    <w:rPr>
                                      <w:sz w:val="22"/>
                                    </w:rPr>
                                    <w:fldChar w:fldCharType="separate"/>
                                  </w:r>
                                  <w:r w:rsidRPr="00AE56F3">
                                    <w:rPr>
                                      <w:sz w:val="22"/>
                                    </w:rPr>
                                    <w:t>1</w:t>
                                  </w:r>
                                  <w:r w:rsidRPr="00AE56F3">
                                    <w:rPr>
                                      <w:sz w:val="22"/>
                                    </w:rPr>
                                    <w:fldChar w:fldCharType="end"/>
                                  </w:r>
                                  <w:r w:rsidRPr="00AE56F3">
                                    <w:rPr>
                                      <w:sz w:val="22"/>
                                    </w:rPr>
                                    <w:t xml:space="preserve"> / </w:t>
                                  </w:r>
                                  <w:r w:rsidRPr="00AE56F3">
                                    <w:rPr>
                                      <w:sz w:val="22"/>
                                    </w:rPr>
                                    <w:fldChar w:fldCharType="begin"/>
                                  </w:r>
                                  <w:r w:rsidRPr="00AE56F3">
                                    <w:rPr>
                                      <w:sz w:val="22"/>
                                    </w:rPr>
                                    <w:instrText xml:space="preserve"> NUMPAGES  \* Arabic  \* MERGEFORMAT </w:instrText>
                                  </w:r>
                                  <w:r w:rsidRPr="00AE56F3">
                                    <w:rPr>
                                      <w:sz w:val="22"/>
                                    </w:rPr>
                                    <w:fldChar w:fldCharType="separate"/>
                                  </w:r>
                                  <w:r w:rsidRPr="00AE56F3">
                                    <w:rPr>
                                      <w:noProof/>
                                      <w:sz w:val="22"/>
                                    </w:rPr>
                                    <w:t>2</w:t>
                                  </w:r>
                                  <w:r w:rsidRPr="00AE56F3">
                                    <w:rPr>
                                      <w:sz w:val="22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  <w:p w14:paraId="19B9433E" w14:textId="1B59BF17" w:rsidR="003761BB" w:rsidRPr="002F40FA" w:rsidRDefault="003761BB" w:rsidP="00FD36A6">
                              <w:pPr>
                                <w:spacing w:after="120" w:line="240" w:lineRule="auto"/>
                                <w:jc w:val="right"/>
                                <w:textDirection w:val="btLr"/>
                                <w:rPr>
                                  <w:sz w:val="18"/>
                                  <w:szCs w:val="24"/>
                                </w:rPr>
                              </w:pPr>
                              <w:r w:rsidRPr="002F40FA">
                                <w:rPr>
                                  <w:sz w:val="18"/>
                                  <w:szCs w:val="24"/>
                                </w:rPr>
                                <w:fldChar w:fldCharType="begin"/>
                              </w:r>
                              <w:r w:rsidRPr="002F40FA">
                                <w:rPr>
                                  <w:sz w:val="18"/>
                                  <w:szCs w:val="24"/>
                                </w:rPr>
                                <w:instrText xml:space="preserve"> SAVEDATE  \@ "dd.MM.yyyy"  \* MERGEFORMAT </w:instrText>
                              </w:r>
                              <w:r w:rsidRPr="002F40FA">
                                <w:rPr>
                                  <w:sz w:val="18"/>
                                  <w:szCs w:val="24"/>
                                </w:rPr>
                                <w:fldChar w:fldCharType="separate"/>
                              </w:r>
                              <w:r w:rsidR="00683F0A">
                                <w:rPr>
                                  <w:noProof/>
                                  <w:sz w:val="18"/>
                                  <w:szCs w:val="24"/>
                                </w:rPr>
                                <w:t>19.10.2021</w:t>
                              </w:r>
                              <w:r w:rsidRPr="002F40FA">
                                <w:rPr>
                                  <w:sz w:val="18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  <w10:wrap anchorx="page" anchory="margin"/>
                      </v:rect>
                    </w:pict>
                  </mc:Fallback>
                </mc:AlternateContent>
              </w:r>
            </w:p>
          </w:tc>
        </w:tr>
      </w:sdtContent>
    </w:sdt>
  </w:tbl>
  <w:p w14:paraId="385A3C84" w14:textId="77777777" w:rsidR="003761BB" w:rsidRDefault="003761BB" w:rsidP="003761BB">
    <w:pPr>
      <w:pStyle w:val="Fuzeile"/>
      <w:ind w:firstLine="70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B06F20" w14:textId="77777777" w:rsidR="00CB470D" w:rsidRDefault="00CB470D" w:rsidP="00CB470D">
    <w:pPr>
      <w:pStyle w:val="Fuzeile"/>
    </w:pPr>
  </w:p>
  <w:tbl>
    <w:tblPr>
      <w:tblpPr w:vertAnchor="page" w:horzAnchor="margin" w:tblpXSpec="center" w:tblpYSpec="bottom"/>
      <w:tblW w:w="6105" w:type="pct"/>
      <w:tblLayout w:type="fixed"/>
      <w:tblLook w:val="04A0" w:firstRow="1" w:lastRow="0" w:firstColumn="1" w:lastColumn="0" w:noHBand="0" w:noVBand="1"/>
    </w:tblPr>
    <w:tblGrid>
      <w:gridCol w:w="8790"/>
      <w:gridCol w:w="3117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-236240834"/>
        <w:docPartObj>
          <w:docPartGallery w:val="Page Numbers (Bottom of Page)"/>
          <w:docPartUnique/>
        </w:docPartObj>
      </w:sdtPr>
      <w:sdtEndPr>
        <w:rPr>
          <w:rFonts w:asciiTheme="minorHAnsi" w:eastAsiaTheme="minorEastAsia" w:hAnsiTheme="minorHAnsi" w:cstheme="minorBidi"/>
          <w:sz w:val="24"/>
          <w:szCs w:val="21"/>
        </w:rPr>
      </w:sdtEndPr>
      <w:sdtContent>
        <w:tr w:rsidR="00CB470D" w14:paraId="0C6EBF5A" w14:textId="77777777" w:rsidTr="007457D7">
          <w:trPr>
            <w:trHeight w:val="689"/>
          </w:trPr>
          <w:tc>
            <w:tcPr>
              <w:tcW w:w="3691" w:type="pct"/>
            </w:tcPr>
            <w:p w14:paraId="09A3EA62" w14:textId="29E34C77" w:rsidR="00CB470D" w:rsidRDefault="00CB470D" w:rsidP="00CB470D">
              <w:pPr>
                <w:tabs>
                  <w:tab w:val="left" w:pos="620"/>
                  <w:tab w:val="center" w:pos="4320"/>
                </w:tabs>
                <w:spacing w:after="120"/>
                <w:ind w:left="907"/>
                <w:jc w:val="left"/>
                <w:rPr>
                  <w:rFonts w:eastAsiaTheme="majorEastAsia" w:cstheme="minorHAnsi"/>
                  <w:color w:val="454545" w:themeColor="accent2"/>
                  <w:sz w:val="22"/>
                  <w:szCs w:val="20"/>
                </w:rPr>
              </w:pPr>
              <w:r w:rsidRPr="00AE56F3">
                <w:rPr>
                  <w:rFonts w:eastAsiaTheme="majorEastAsia" w:cstheme="minorHAnsi"/>
                  <w:color w:val="454545" w:themeColor="accent2"/>
                  <w:sz w:val="22"/>
                  <w:szCs w:val="20"/>
                </w:rPr>
                <w:fldChar w:fldCharType="begin"/>
              </w:r>
              <w:r w:rsidRPr="00AE56F3">
                <w:rPr>
                  <w:rFonts w:eastAsiaTheme="majorEastAsia" w:cstheme="minorHAnsi"/>
                  <w:color w:val="454545" w:themeColor="accent2"/>
                  <w:sz w:val="22"/>
                  <w:szCs w:val="20"/>
                </w:rPr>
                <w:instrText xml:space="preserve"> STYLEREF  Titel  \* MERGEFORMAT </w:instrText>
              </w:r>
              <w:r w:rsidRPr="00AE56F3">
                <w:rPr>
                  <w:rFonts w:eastAsiaTheme="majorEastAsia" w:cstheme="minorHAnsi"/>
                  <w:color w:val="454545" w:themeColor="accent2"/>
                  <w:sz w:val="22"/>
                  <w:szCs w:val="20"/>
                </w:rPr>
                <w:fldChar w:fldCharType="separate"/>
              </w:r>
              <w:r w:rsidR="00683F0A">
                <w:rPr>
                  <w:rFonts w:eastAsiaTheme="majorEastAsia" w:cstheme="minorHAnsi"/>
                  <w:noProof/>
                  <w:color w:val="454545" w:themeColor="accent2"/>
                  <w:sz w:val="22"/>
                  <w:szCs w:val="20"/>
                </w:rPr>
                <w:t>Abmeldeformular</w:t>
              </w:r>
              <w:r w:rsidRPr="00AE56F3">
                <w:rPr>
                  <w:rFonts w:eastAsiaTheme="majorEastAsia" w:cstheme="minorHAnsi"/>
                  <w:color w:val="454545" w:themeColor="accent2"/>
                  <w:sz w:val="22"/>
                  <w:szCs w:val="20"/>
                </w:rPr>
                <w:fldChar w:fldCharType="end"/>
              </w:r>
              <w:r>
                <w:rPr>
                  <w:rFonts w:eastAsiaTheme="majorEastAsia" w:cstheme="minorHAnsi"/>
                  <w:color w:val="454545" w:themeColor="accent2"/>
                  <w:sz w:val="22"/>
                  <w:szCs w:val="20"/>
                </w:rPr>
                <w:br/>
              </w:r>
              <w:r>
                <w:rPr>
                  <w:rFonts w:eastAsiaTheme="majorEastAsia" w:cstheme="minorHAnsi"/>
                  <w:color w:val="454545" w:themeColor="accent2"/>
                  <w:sz w:val="22"/>
                  <w:szCs w:val="20"/>
                </w:rPr>
                <w:fldChar w:fldCharType="begin"/>
              </w:r>
              <w:r>
                <w:rPr>
                  <w:rFonts w:eastAsiaTheme="majorEastAsia" w:cstheme="minorHAnsi"/>
                  <w:color w:val="454545" w:themeColor="accent2"/>
                  <w:sz w:val="22"/>
                  <w:szCs w:val="20"/>
                </w:rPr>
                <w:instrText xml:space="preserve"> STYLEREF  Untertitel  \* MERGEFORMAT </w:instrText>
              </w:r>
              <w:r>
                <w:rPr>
                  <w:rFonts w:eastAsiaTheme="majorEastAsia" w:cstheme="minorHAnsi"/>
                  <w:color w:val="454545" w:themeColor="accent2"/>
                  <w:sz w:val="22"/>
                  <w:szCs w:val="20"/>
                </w:rPr>
                <w:fldChar w:fldCharType="separate"/>
              </w:r>
              <w:r w:rsidR="00683F0A">
                <w:rPr>
                  <w:rFonts w:eastAsiaTheme="majorEastAsia" w:cstheme="minorHAnsi"/>
                  <w:noProof/>
                  <w:color w:val="454545" w:themeColor="accent2"/>
                  <w:sz w:val="22"/>
                  <w:szCs w:val="20"/>
                </w:rPr>
                <w:t>BFECG Dirigentenschule</w:t>
              </w:r>
              <w:r>
                <w:rPr>
                  <w:rFonts w:eastAsiaTheme="majorEastAsia" w:cstheme="minorHAnsi"/>
                  <w:color w:val="454545" w:themeColor="accent2"/>
                  <w:sz w:val="22"/>
                  <w:szCs w:val="20"/>
                </w:rPr>
                <w:fldChar w:fldCharType="end"/>
              </w:r>
            </w:p>
            <w:p w14:paraId="70635737" w14:textId="77777777" w:rsidR="00CB470D" w:rsidRDefault="00CB470D" w:rsidP="00CB470D">
              <w:pPr>
                <w:tabs>
                  <w:tab w:val="left" w:pos="620"/>
                  <w:tab w:val="center" w:pos="4320"/>
                </w:tabs>
                <w:spacing w:after="120"/>
                <w:ind w:left="907"/>
                <w:jc w:val="left"/>
                <w:rPr>
                  <w:rFonts w:eastAsiaTheme="majorEastAsia" w:cstheme="minorHAnsi"/>
                  <w:color w:val="454545" w:themeColor="accent2"/>
                  <w:sz w:val="18"/>
                  <w:szCs w:val="20"/>
                </w:rPr>
              </w:pPr>
            </w:p>
            <w:p w14:paraId="2E15B9DD" w14:textId="77777777" w:rsidR="00CB470D" w:rsidRPr="00AE56F3" w:rsidRDefault="00CB470D" w:rsidP="00CB470D">
              <w:pPr>
                <w:tabs>
                  <w:tab w:val="left" w:pos="620"/>
                  <w:tab w:val="center" w:pos="4320"/>
                </w:tabs>
                <w:ind w:left="284"/>
                <w:jc w:val="left"/>
                <w:rPr>
                  <w:rFonts w:eastAsiaTheme="majorEastAsia" w:cstheme="minorHAnsi"/>
                  <w:color w:val="454545" w:themeColor="accent2"/>
                  <w:sz w:val="18"/>
                  <w:szCs w:val="20"/>
                </w:rPr>
              </w:pPr>
            </w:p>
          </w:tc>
          <w:tc>
            <w:tcPr>
              <w:tcW w:w="1309" w:type="pct"/>
              <w:tcBorders>
                <w:left w:val="nil"/>
              </w:tcBorders>
            </w:tcPr>
            <w:p w14:paraId="128827E2" w14:textId="77777777" w:rsidR="00CB470D" w:rsidRDefault="00CB470D" w:rsidP="00CB470D">
              <w:pPr>
                <w:tabs>
                  <w:tab w:val="left" w:pos="1490"/>
                </w:tabs>
                <w:spacing w:after="120"/>
                <w:jc w:val="right"/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 w:rsidRPr="00841217">
                <w:rPr>
                  <w:rFonts w:eastAsiaTheme="majorEastAsia" w:cstheme="minorHAnsi"/>
                  <w:noProof/>
                  <w:szCs w:val="20"/>
                </w:rPr>
                <w:drawing>
                  <wp:anchor distT="0" distB="0" distL="114300" distR="114300" simplePos="0" relativeHeight="251674624" behindDoc="0" locked="0" layoutInCell="1" allowOverlap="1" wp14:anchorId="0FAFA6A8" wp14:editId="60992F08">
                    <wp:simplePos x="0" y="0"/>
                    <wp:positionH relativeFrom="margin">
                      <wp:posOffset>355600</wp:posOffset>
                    </wp:positionH>
                    <wp:positionV relativeFrom="paragraph">
                      <wp:posOffset>0</wp:posOffset>
                    </wp:positionV>
                    <wp:extent cx="338400" cy="432000"/>
                    <wp:effectExtent l="0" t="0" r="5080" b="6350"/>
                    <wp:wrapNone/>
                    <wp:docPr id="3" name="Bild 1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Macintosh HD:Users:imac27_5K2:Downloads:Diri:Senden:IKON:IKON_2019_klein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38400" cy="43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841217">
                <w:rPr>
                  <w:rFonts w:eastAsiaTheme="majorEastAsia" w:cstheme="minorHAnsi"/>
                  <w:noProof/>
                  <w:szCs w:val="20"/>
                </w:rPr>
                <mc:AlternateContent>
                  <mc:Choice Requires="wps">
                    <w:drawing>
                      <wp:anchor distT="0" distB="0" distL="114300" distR="114300" simplePos="0" relativeHeight="251673600" behindDoc="0" locked="0" layoutInCell="1" allowOverlap="1" wp14:anchorId="6FAE21FE" wp14:editId="065AF02F">
                        <wp:simplePos x="0" y="0"/>
                        <wp:positionH relativeFrom="page">
                          <wp:posOffset>813435</wp:posOffset>
                        </wp:positionH>
                        <wp:positionV relativeFrom="bottomMargin">
                          <wp:posOffset>0</wp:posOffset>
                        </wp:positionV>
                        <wp:extent cx="1152000" cy="432000"/>
                        <wp:effectExtent l="0" t="0" r="0" b="6350"/>
                        <wp:wrapNone/>
                        <wp:docPr id="2" name="Rechteck 2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1152000" cy="432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5238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sz w:val="22"/>
                                      </w:rPr>
                                      <w:id w:val="-732776652"/>
                                      <w:docPartObj>
                                        <w:docPartGallery w:val="Page Numbers (Top of Page)"/>
                                        <w:docPartUnique/>
                                      </w:docPartObj>
                                    </w:sdtPr>
                                    <w:sdtEndPr/>
                                    <w:sdtContent>
                                      <w:p w14:paraId="59C8268B" w14:textId="77777777" w:rsidR="00CB470D" w:rsidRPr="00AE56F3" w:rsidRDefault="00CB470D" w:rsidP="00CB470D">
                                        <w:pPr>
                                          <w:pStyle w:val="Kopfzeile"/>
                                          <w:jc w:val="right"/>
                                          <w:rPr>
                                            <w:sz w:val="22"/>
                                          </w:rPr>
                                        </w:pPr>
                                        <w:r w:rsidRPr="00AE56F3">
                                          <w:rPr>
                                            <w:sz w:val="22"/>
                                          </w:rPr>
                                          <w:fldChar w:fldCharType="begin"/>
                                        </w:r>
                                        <w:r w:rsidRPr="00AE56F3">
                                          <w:rPr>
                                            <w:sz w:val="22"/>
                                          </w:rPr>
                                          <w:instrText>PAGE   \* MERGEFORMAT</w:instrText>
                                        </w:r>
                                        <w:r w:rsidRPr="00AE56F3">
                                          <w:rPr>
                                            <w:sz w:val="22"/>
                                          </w:rPr>
                                          <w:fldChar w:fldCharType="separate"/>
                                        </w:r>
                                        <w:r w:rsidRPr="00AE56F3">
                                          <w:rPr>
                                            <w:sz w:val="22"/>
                                          </w:rPr>
                                          <w:t>1</w:t>
                                        </w:r>
                                        <w:r w:rsidRPr="00AE56F3">
                                          <w:rPr>
                                            <w:sz w:val="22"/>
                                          </w:rPr>
                                          <w:fldChar w:fldCharType="end"/>
                                        </w:r>
                                        <w:r w:rsidRPr="00AE56F3">
                                          <w:rPr>
                                            <w:sz w:val="22"/>
                                          </w:rPr>
                                          <w:t xml:space="preserve"> / </w:t>
                                        </w:r>
                                        <w:r w:rsidRPr="00AE56F3">
                                          <w:rPr>
                                            <w:sz w:val="22"/>
                                          </w:rPr>
                                          <w:fldChar w:fldCharType="begin"/>
                                        </w:r>
                                        <w:r w:rsidRPr="00AE56F3">
                                          <w:rPr>
                                            <w:sz w:val="22"/>
                                          </w:rPr>
                                          <w:instrText xml:space="preserve"> NUMPAGES  \* Arabic  \* MERGEFORMAT </w:instrText>
                                        </w:r>
                                        <w:r w:rsidRPr="00AE56F3">
                                          <w:rPr>
                                            <w:sz w:val="22"/>
                                          </w:rPr>
                                          <w:fldChar w:fldCharType="separate"/>
                                        </w:r>
                                        <w:r w:rsidRPr="00AE56F3">
                                          <w:rPr>
                                            <w:noProof/>
                                            <w:sz w:val="22"/>
                                          </w:rPr>
                                          <w:t>2</w:t>
                                        </w:r>
                                        <w:r w:rsidRPr="00AE56F3">
                                          <w:rPr>
                                            <w:sz w:val="22"/>
                                          </w:rPr>
                                          <w:fldChar w:fldCharType="end"/>
                                        </w:r>
                                      </w:p>
                                    </w:sdtContent>
                                  </w:sdt>
                                  <w:p w14:paraId="6E7B992E" w14:textId="12ADFFA9" w:rsidR="00CB470D" w:rsidRPr="00A31CFA" w:rsidRDefault="00CB470D" w:rsidP="00CB470D">
                                    <w:pPr>
                                      <w:spacing w:after="120" w:line="240" w:lineRule="auto"/>
                                      <w:jc w:val="right"/>
                                      <w:textDirection w:val="btLr"/>
                                      <w:rPr>
                                        <w:sz w:val="16"/>
                                        <w:szCs w:val="22"/>
                                      </w:rPr>
                                    </w:pPr>
                                    <w:r w:rsidRPr="00A31CFA">
                                      <w:rPr>
                                        <w:sz w:val="16"/>
                                        <w:szCs w:val="22"/>
                                      </w:rPr>
                                      <w:fldChar w:fldCharType="begin"/>
                                    </w:r>
                                    <w:r w:rsidRPr="00A31CFA">
                                      <w:rPr>
                                        <w:sz w:val="16"/>
                                        <w:szCs w:val="22"/>
                                      </w:rPr>
                                      <w:instrText xml:space="preserve"> SAVEDATE  \@ "dd.MM.yyyy"  \* MERGEFORMAT </w:instrText>
                                    </w:r>
                                    <w:r w:rsidRPr="00A31CFA">
                                      <w:rPr>
                                        <w:sz w:val="16"/>
                                        <w:szCs w:val="22"/>
                                      </w:rPr>
                                      <w:fldChar w:fldCharType="separate"/>
                                    </w:r>
                                    <w:r w:rsidR="00683F0A">
                                      <w:rPr>
                                        <w:noProof/>
                                        <w:sz w:val="16"/>
                                        <w:szCs w:val="22"/>
                                      </w:rPr>
                                      <w:t>19.10.2021</w:t>
                                    </w:r>
                                    <w:r w:rsidRPr="00A31CFA">
                                      <w:rPr>
                                        <w:sz w:val="16"/>
                                        <w:szCs w:val="22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spcFirstLastPara="1" wrap="square" lIns="91425" tIns="0" rIns="216000" bIns="0" anchor="b" anchorCtr="0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6FAE21FE" id="Rechteck 2" o:spid="_x0000_s1027" style="position:absolute;left:0;text-align:left;margin-left:64.05pt;margin-top:0;width:90.7pt;height:34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" fillcolor="#005238" stroked="f">
                        <v:textbox inset="2.53958mm,0,6mm,0">
                          <w:txbxContent>
                            <w:sdt>
                              <w:sdtPr>
                                <w:rPr>
                                  <w:sz w:val="22"/>
                                </w:rPr>
                                <w:id w:val="-732776652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59C8268B" w14:textId="77777777" w:rsidR="00CB470D" w:rsidRPr="00AE56F3" w:rsidRDefault="00CB470D" w:rsidP="00CB470D">
                                  <w:pPr>
                                    <w:pStyle w:val="Kopfzeile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 w:rsidRPr="00AE56F3">
                                    <w:rPr>
                                      <w:sz w:val="22"/>
                                    </w:rPr>
                                    <w:fldChar w:fldCharType="begin"/>
                                  </w:r>
                                  <w:r w:rsidRPr="00AE56F3">
                                    <w:rPr>
                                      <w:sz w:val="22"/>
                                    </w:rPr>
                                    <w:instrText>PAGE   \* MERGEFORMAT</w:instrText>
                                  </w:r>
                                  <w:r w:rsidRPr="00AE56F3">
                                    <w:rPr>
                                      <w:sz w:val="22"/>
                                    </w:rPr>
                                    <w:fldChar w:fldCharType="separate"/>
                                  </w:r>
                                  <w:r w:rsidRPr="00AE56F3">
                                    <w:rPr>
                                      <w:sz w:val="22"/>
                                    </w:rPr>
                                    <w:t>1</w:t>
                                  </w:r>
                                  <w:r w:rsidRPr="00AE56F3">
                                    <w:rPr>
                                      <w:sz w:val="22"/>
                                    </w:rPr>
                                    <w:fldChar w:fldCharType="end"/>
                                  </w:r>
                                  <w:r w:rsidRPr="00AE56F3">
                                    <w:rPr>
                                      <w:sz w:val="22"/>
                                    </w:rPr>
                                    <w:t xml:space="preserve"> / </w:t>
                                  </w:r>
                                  <w:r w:rsidRPr="00AE56F3">
                                    <w:rPr>
                                      <w:sz w:val="22"/>
                                    </w:rPr>
                                    <w:fldChar w:fldCharType="begin"/>
                                  </w:r>
                                  <w:r w:rsidRPr="00AE56F3">
                                    <w:rPr>
                                      <w:sz w:val="22"/>
                                    </w:rPr>
                                    <w:instrText xml:space="preserve"> NUMPAGES  \* Arabic  \* MERGEFORMAT </w:instrText>
                                  </w:r>
                                  <w:r w:rsidRPr="00AE56F3">
                                    <w:rPr>
                                      <w:sz w:val="22"/>
                                    </w:rPr>
                                    <w:fldChar w:fldCharType="separate"/>
                                  </w:r>
                                  <w:r w:rsidRPr="00AE56F3">
                                    <w:rPr>
                                      <w:noProof/>
                                      <w:sz w:val="22"/>
                                    </w:rPr>
                                    <w:t>2</w:t>
                                  </w:r>
                                  <w:r w:rsidRPr="00AE56F3">
                                    <w:rPr>
                                      <w:sz w:val="22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  <w:p w14:paraId="6E7B992E" w14:textId="12ADFFA9" w:rsidR="00CB470D" w:rsidRPr="00A31CFA" w:rsidRDefault="00CB470D" w:rsidP="00CB470D">
                              <w:pPr>
                                <w:spacing w:after="120" w:line="240" w:lineRule="auto"/>
                                <w:jc w:val="right"/>
                                <w:textDirection w:val="btLr"/>
                                <w:rPr>
                                  <w:sz w:val="16"/>
                                  <w:szCs w:val="22"/>
                                </w:rPr>
                              </w:pPr>
                              <w:r w:rsidRPr="00A31CFA">
                                <w:rPr>
                                  <w:sz w:val="16"/>
                                  <w:szCs w:val="22"/>
                                </w:rPr>
                                <w:fldChar w:fldCharType="begin"/>
                              </w:r>
                              <w:r w:rsidRPr="00A31CFA">
                                <w:rPr>
                                  <w:sz w:val="16"/>
                                  <w:szCs w:val="22"/>
                                </w:rPr>
                                <w:instrText xml:space="preserve"> SAVEDATE  \@ "dd.MM.yyyy"  \* MERGEFORMAT </w:instrText>
                              </w:r>
                              <w:r w:rsidRPr="00A31CFA">
                                <w:rPr>
                                  <w:sz w:val="16"/>
                                  <w:szCs w:val="22"/>
                                </w:rPr>
                                <w:fldChar w:fldCharType="separate"/>
                              </w:r>
                              <w:r w:rsidR="00683F0A">
                                <w:rPr>
                                  <w:noProof/>
                                  <w:sz w:val="16"/>
                                  <w:szCs w:val="22"/>
                                </w:rPr>
                                <w:t>19.10.2021</w:t>
                              </w:r>
                              <w:r w:rsidRPr="00A31CFA">
                                <w:rPr>
                                  <w:sz w:val="16"/>
                                  <w:szCs w:val="22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  <w10:wrap anchorx="page" anchory="margin"/>
                      </v:rect>
                    </w:pict>
                  </mc:Fallback>
                </mc:AlternateContent>
              </w:r>
            </w:p>
          </w:tc>
        </w:tr>
      </w:sdtContent>
    </w:sdt>
  </w:tbl>
  <w:p w14:paraId="638103DD" w14:textId="49EF9E8B" w:rsidR="0038303F" w:rsidRDefault="0038303F" w:rsidP="00CB470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46311D" w14:textId="77777777" w:rsidR="00ED0BC1" w:rsidRDefault="00ED0BC1" w:rsidP="000C1C6F">
      <w:pPr>
        <w:spacing w:after="0" w:line="240" w:lineRule="auto"/>
      </w:pPr>
      <w:r>
        <w:separator/>
      </w:r>
    </w:p>
  </w:footnote>
  <w:footnote w:type="continuationSeparator" w:id="0">
    <w:p w14:paraId="447B0C50" w14:textId="77777777" w:rsidR="00ED0BC1" w:rsidRDefault="00ED0BC1" w:rsidP="000C1C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A22647"/>
    <w:multiLevelType w:val="hybridMultilevel"/>
    <w:tmpl w:val="733638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A460E"/>
    <w:multiLevelType w:val="hybridMultilevel"/>
    <w:tmpl w:val="75387F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4A3341"/>
    <w:multiLevelType w:val="hybridMultilevel"/>
    <w:tmpl w:val="068A4B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76BA9"/>
    <w:multiLevelType w:val="hybridMultilevel"/>
    <w:tmpl w:val="F76478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4E0FA0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3ACE33EC"/>
    <w:multiLevelType w:val="hybridMultilevel"/>
    <w:tmpl w:val="3DA694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900360"/>
    <w:multiLevelType w:val="hybridMultilevel"/>
    <w:tmpl w:val="7FD8246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AF2A1D"/>
    <w:multiLevelType w:val="hybridMultilevel"/>
    <w:tmpl w:val="CB1800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6D1B91"/>
    <w:multiLevelType w:val="hybridMultilevel"/>
    <w:tmpl w:val="FC2CB88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064A31"/>
    <w:multiLevelType w:val="hybridMultilevel"/>
    <w:tmpl w:val="F67C9A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77003B"/>
    <w:multiLevelType w:val="hybridMultilevel"/>
    <w:tmpl w:val="126C0B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7739B3"/>
    <w:multiLevelType w:val="hybridMultilevel"/>
    <w:tmpl w:val="88525B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451C55"/>
    <w:multiLevelType w:val="hybridMultilevel"/>
    <w:tmpl w:val="37A641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FC4309"/>
    <w:multiLevelType w:val="hybridMultilevel"/>
    <w:tmpl w:val="F2AA18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364DD4"/>
    <w:multiLevelType w:val="hybridMultilevel"/>
    <w:tmpl w:val="B88A24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14"/>
  </w:num>
  <w:num w:numId="4">
    <w:abstractNumId w:val="12"/>
  </w:num>
  <w:num w:numId="5">
    <w:abstractNumId w:val="3"/>
  </w:num>
  <w:num w:numId="6">
    <w:abstractNumId w:val="9"/>
  </w:num>
  <w:num w:numId="7">
    <w:abstractNumId w:val="7"/>
  </w:num>
  <w:num w:numId="8">
    <w:abstractNumId w:val="1"/>
  </w:num>
  <w:num w:numId="9">
    <w:abstractNumId w:val="2"/>
  </w:num>
  <w:num w:numId="10">
    <w:abstractNumId w:val="8"/>
  </w:num>
  <w:num w:numId="11">
    <w:abstractNumId w:val="5"/>
  </w:num>
  <w:num w:numId="12">
    <w:abstractNumId w:val="10"/>
  </w:num>
  <w:num w:numId="13">
    <w:abstractNumId w:val="11"/>
  </w:num>
  <w:num w:numId="14">
    <w:abstractNumId w:val="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4B9"/>
    <w:rsid w:val="00012490"/>
    <w:rsid w:val="00034A9A"/>
    <w:rsid w:val="00036967"/>
    <w:rsid w:val="00046364"/>
    <w:rsid w:val="00052332"/>
    <w:rsid w:val="0006637A"/>
    <w:rsid w:val="00067AA5"/>
    <w:rsid w:val="0009483D"/>
    <w:rsid w:val="000C1C6F"/>
    <w:rsid w:val="000C4D8C"/>
    <w:rsid w:val="000D4870"/>
    <w:rsid w:val="000E0D2F"/>
    <w:rsid w:val="000F1271"/>
    <w:rsid w:val="000F4AA3"/>
    <w:rsid w:val="0012369E"/>
    <w:rsid w:val="00126EBD"/>
    <w:rsid w:val="00142A88"/>
    <w:rsid w:val="00145617"/>
    <w:rsid w:val="00161752"/>
    <w:rsid w:val="001A47DB"/>
    <w:rsid w:val="001F4571"/>
    <w:rsid w:val="002279C4"/>
    <w:rsid w:val="002346B5"/>
    <w:rsid w:val="00240FD6"/>
    <w:rsid w:val="002444B9"/>
    <w:rsid w:val="002458C3"/>
    <w:rsid w:val="002461B4"/>
    <w:rsid w:val="0026783C"/>
    <w:rsid w:val="00275146"/>
    <w:rsid w:val="00286F74"/>
    <w:rsid w:val="002A1D82"/>
    <w:rsid w:val="002C0BB4"/>
    <w:rsid w:val="002C1169"/>
    <w:rsid w:val="002C2F2A"/>
    <w:rsid w:val="002C587E"/>
    <w:rsid w:val="002D3F23"/>
    <w:rsid w:val="002F40FA"/>
    <w:rsid w:val="002F7665"/>
    <w:rsid w:val="003154B5"/>
    <w:rsid w:val="00320A4E"/>
    <w:rsid w:val="0034505A"/>
    <w:rsid w:val="00350704"/>
    <w:rsid w:val="0036391D"/>
    <w:rsid w:val="00373149"/>
    <w:rsid w:val="003761BB"/>
    <w:rsid w:val="00382AEC"/>
    <w:rsid w:val="0038303F"/>
    <w:rsid w:val="0039179F"/>
    <w:rsid w:val="00396AAD"/>
    <w:rsid w:val="003A2F06"/>
    <w:rsid w:val="003C122D"/>
    <w:rsid w:val="003C22AE"/>
    <w:rsid w:val="003C383A"/>
    <w:rsid w:val="003E68D4"/>
    <w:rsid w:val="003F168A"/>
    <w:rsid w:val="0040374C"/>
    <w:rsid w:val="00421D12"/>
    <w:rsid w:val="00431E6B"/>
    <w:rsid w:val="00443583"/>
    <w:rsid w:val="00453A37"/>
    <w:rsid w:val="00467AB0"/>
    <w:rsid w:val="00467F37"/>
    <w:rsid w:val="00472324"/>
    <w:rsid w:val="0048022F"/>
    <w:rsid w:val="00483BA5"/>
    <w:rsid w:val="004A17EF"/>
    <w:rsid w:val="004D08F3"/>
    <w:rsid w:val="004D7C65"/>
    <w:rsid w:val="00520037"/>
    <w:rsid w:val="0053336F"/>
    <w:rsid w:val="00543F30"/>
    <w:rsid w:val="00546D1F"/>
    <w:rsid w:val="00550793"/>
    <w:rsid w:val="00563100"/>
    <w:rsid w:val="005631AA"/>
    <w:rsid w:val="005B23AF"/>
    <w:rsid w:val="005B4C74"/>
    <w:rsid w:val="005C3C5F"/>
    <w:rsid w:val="005C412F"/>
    <w:rsid w:val="005D64D5"/>
    <w:rsid w:val="005E3ADA"/>
    <w:rsid w:val="005E5AB4"/>
    <w:rsid w:val="005F1A22"/>
    <w:rsid w:val="005F22A5"/>
    <w:rsid w:val="00632E25"/>
    <w:rsid w:val="006373EE"/>
    <w:rsid w:val="006630E4"/>
    <w:rsid w:val="0067083A"/>
    <w:rsid w:val="00674188"/>
    <w:rsid w:val="0068341E"/>
    <w:rsid w:val="00683F0A"/>
    <w:rsid w:val="00685D73"/>
    <w:rsid w:val="006C3F1D"/>
    <w:rsid w:val="006C6AAA"/>
    <w:rsid w:val="006D4CE7"/>
    <w:rsid w:val="006F2646"/>
    <w:rsid w:val="00723BC3"/>
    <w:rsid w:val="007303D3"/>
    <w:rsid w:val="007340A5"/>
    <w:rsid w:val="00741EFD"/>
    <w:rsid w:val="0074237C"/>
    <w:rsid w:val="0077195E"/>
    <w:rsid w:val="00796ADF"/>
    <w:rsid w:val="007A451B"/>
    <w:rsid w:val="007B00BE"/>
    <w:rsid w:val="007B510B"/>
    <w:rsid w:val="007B72BE"/>
    <w:rsid w:val="007E27A5"/>
    <w:rsid w:val="007F47A9"/>
    <w:rsid w:val="008141CA"/>
    <w:rsid w:val="0081673E"/>
    <w:rsid w:val="00833C6E"/>
    <w:rsid w:val="008374D7"/>
    <w:rsid w:val="00841217"/>
    <w:rsid w:val="00846BDB"/>
    <w:rsid w:val="00853C22"/>
    <w:rsid w:val="008600B9"/>
    <w:rsid w:val="008677DD"/>
    <w:rsid w:val="008705ED"/>
    <w:rsid w:val="00877F57"/>
    <w:rsid w:val="00880A96"/>
    <w:rsid w:val="008843E5"/>
    <w:rsid w:val="0088633D"/>
    <w:rsid w:val="00893E7B"/>
    <w:rsid w:val="008D0BFD"/>
    <w:rsid w:val="008E2BAF"/>
    <w:rsid w:val="008E40BD"/>
    <w:rsid w:val="008E7E79"/>
    <w:rsid w:val="008F6277"/>
    <w:rsid w:val="00912FB0"/>
    <w:rsid w:val="00923A08"/>
    <w:rsid w:val="00927722"/>
    <w:rsid w:val="009304B4"/>
    <w:rsid w:val="00947379"/>
    <w:rsid w:val="009478E8"/>
    <w:rsid w:val="009538A2"/>
    <w:rsid w:val="00955652"/>
    <w:rsid w:val="00964844"/>
    <w:rsid w:val="009A654F"/>
    <w:rsid w:val="009A797E"/>
    <w:rsid w:val="009B1CD3"/>
    <w:rsid w:val="009B2537"/>
    <w:rsid w:val="009B5707"/>
    <w:rsid w:val="009C2D5D"/>
    <w:rsid w:val="009C4554"/>
    <w:rsid w:val="009D4017"/>
    <w:rsid w:val="009E2286"/>
    <w:rsid w:val="009F6D58"/>
    <w:rsid w:val="009F740D"/>
    <w:rsid w:val="00A31CFA"/>
    <w:rsid w:val="00A330E8"/>
    <w:rsid w:val="00A3518B"/>
    <w:rsid w:val="00A35A1B"/>
    <w:rsid w:val="00A44617"/>
    <w:rsid w:val="00A4532E"/>
    <w:rsid w:val="00A519A5"/>
    <w:rsid w:val="00A55451"/>
    <w:rsid w:val="00A60955"/>
    <w:rsid w:val="00A620B4"/>
    <w:rsid w:val="00A73B08"/>
    <w:rsid w:val="00A747E3"/>
    <w:rsid w:val="00A8071D"/>
    <w:rsid w:val="00A863BD"/>
    <w:rsid w:val="00A96243"/>
    <w:rsid w:val="00A97869"/>
    <w:rsid w:val="00AB5367"/>
    <w:rsid w:val="00AB7DEF"/>
    <w:rsid w:val="00AC774C"/>
    <w:rsid w:val="00AD7CEC"/>
    <w:rsid w:val="00AE56F3"/>
    <w:rsid w:val="00AF1083"/>
    <w:rsid w:val="00AF35CB"/>
    <w:rsid w:val="00AF6506"/>
    <w:rsid w:val="00AF73E5"/>
    <w:rsid w:val="00B045AF"/>
    <w:rsid w:val="00B26A40"/>
    <w:rsid w:val="00B37694"/>
    <w:rsid w:val="00B40659"/>
    <w:rsid w:val="00B505B9"/>
    <w:rsid w:val="00B50836"/>
    <w:rsid w:val="00B50C0B"/>
    <w:rsid w:val="00B609D9"/>
    <w:rsid w:val="00B67337"/>
    <w:rsid w:val="00B8617A"/>
    <w:rsid w:val="00B90F86"/>
    <w:rsid w:val="00B93002"/>
    <w:rsid w:val="00B967CB"/>
    <w:rsid w:val="00BA18B7"/>
    <w:rsid w:val="00BA1E7E"/>
    <w:rsid w:val="00BA6F9F"/>
    <w:rsid w:val="00C103FA"/>
    <w:rsid w:val="00C140B6"/>
    <w:rsid w:val="00C158EB"/>
    <w:rsid w:val="00C25B9D"/>
    <w:rsid w:val="00C37996"/>
    <w:rsid w:val="00C37B14"/>
    <w:rsid w:val="00C413BB"/>
    <w:rsid w:val="00C45F19"/>
    <w:rsid w:val="00C658D1"/>
    <w:rsid w:val="00C71312"/>
    <w:rsid w:val="00C94A8E"/>
    <w:rsid w:val="00CA5781"/>
    <w:rsid w:val="00CB3501"/>
    <w:rsid w:val="00CB470D"/>
    <w:rsid w:val="00CC1671"/>
    <w:rsid w:val="00CC4ED7"/>
    <w:rsid w:val="00CC7E51"/>
    <w:rsid w:val="00CD3E94"/>
    <w:rsid w:val="00CE167E"/>
    <w:rsid w:val="00CE49D9"/>
    <w:rsid w:val="00D039A3"/>
    <w:rsid w:val="00D03ABD"/>
    <w:rsid w:val="00D12C67"/>
    <w:rsid w:val="00D16A2C"/>
    <w:rsid w:val="00D21CDA"/>
    <w:rsid w:val="00D22EF5"/>
    <w:rsid w:val="00D37A97"/>
    <w:rsid w:val="00D6152C"/>
    <w:rsid w:val="00D630D7"/>
    <w:rsid w:val="00D76572"/>
    <w:rsid w:val="00D80947"/>
    <w:rsid w:val="00DA3849"/>
    <w:rsid w:val="00DA51EF"/>
    <w:rsid w:val="00DD103D"/>
    <w:rsid w:val="00DD3A62"/>
    <w:rsid w:val="00DE1359"/>
    <w:rsid w:val="00DE1628"/>
    <w:rsid w:val="00DF2639"/>
    <w:rsid w:val="00E13895"/>
    <w:rsid w:val="00E15E1D"/>
    <w:rsid w:val="00E367FE"/>
    <w:rsid w:val="00E4038B"/>
    <w:rsid w:val="00E45BFD"/>
    <w:rsid w:val="00E60041"/>
    <w:rsid w:val="00E60311"/>
    <w:rsid w:val="00E749AF"/>
    <w:rsid w:val="00E93C5F"/>
    <w:rsid w:val="00EC21BE"/>
    <w:rsid w:val="00EC2803"/>
    <w:rsid w:val="00ED0BC1"/>
    <w:rsid w:val="00ED5C53"/>
    <w:rsid w:val="00ED696E"/>
    <w:rsid w:val="00EF5782"/>
    <w:rsid w:val="00EF6F9F"/>
    <w:rsid w:val="00F2136B"/>
    <w:rsid w:val="00F36E29"/>
    <w:rsid w:val="00F724BA"/>
    <w:rsid w:val="00F829AB"/>
    <w:rsid w:val="00F97B63"/>
    <w:rsid w:val="00FA6234"/>
    <w:rsid w:val="00FB7250"/>
    <w:rsid w:val="00FB7992"/>
    <w:rsid w:val="00FD36A6"/>
    <w:rsid w:val="00FE3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59040E"/>
  <w15:docId w15:val="{CA29A22C-8CFB-4B51-ABC1-B80B671CE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de-DE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444B9"/>
    <w:pPr>
      <w:spacing w:after="240"/>
      <w:jc w:val="both"/>
    </w:pPr>
    <w:rPr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60311"/>
    <w:pPr>
      <w:keepNext/>
      <w:keepLines/>
      <w:numPr>
        <w:numId w:val="14"/>
      </w:numPr>
      <w:pBdr>
        <w:bottom w:val="single" w:sz="4" w:space="1" w:color="005238" w:themeColor="accent3"/>
      </w:pBdr>
      <w:spacing w:before="400" w:after="40" w:line="240" w:lineRule="auto"/>
      <w:jc w:val="left"/>
      <w:outlineLvl w:val="0"/>
    </w:pPr>
    <w:rPr>
      <w:rFonts w:asciiTheme="majorHAnsi" w:eastAsiaTheme="majorEastAsia" w:hAnsiTheme="majorHAnsi" w:cstheme="majorBidi"/>
      <w:color w:val="397024" w:themeColor="accent1" w:themeShade="BF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A18B7"/>
    <w:pPr>
      <w:keepNext/>
      <w:keepLines/>
      <w:numPr>
        <w:ilvl w:val="1"/>
        <w:numId w:val="14"/>
      </w:numPr>
      <w:spacing w:before="160" w:after="0" w:line="240" w:lineRule="auto"/>
      <w:jc w:val="left"/>
      <w:outlineLvl w:val="1"/>
    </w:pPr>
    <w:rPr>
      <w:rFonts w:asciiTheme="majorHAnsi" w:eastAsiaTheme="majorEastAsia" w:hAnsiTheme="majorHAnsi" w:cstheme="majorBidi"/>
      <w:color w:val="454545" w:themeColor="accent2"/>
      <w:sz w:val="32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A18B7"/>
    <w:pPr>
      <w:keepNext/>
      <w:keepLines/>
      <w:numPr>
        <w:ilvl w:val="2"/>
        <w:numId w:val="14"/>
      </w:numPr>
      <w:spacing w:before="80" w:after="0" w:line="240" w:lineRule="auto"/>
      <w:jc w:val="left"/>
      <w:outlineLvl w:val="2"/>
    </w:pPr>
    <w:rPr>
      <w:rFonts w:asciiTheme="majorHAnsi" w:eastAsiaTheme="majorEastAsia" w:hAnsiTheme="majorHAnsi" w:cstheme="majorBidi"/>
      <w:color w:val="791A25" w:themeColor="accent5"/>
      <w:sz w:val="28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7F47A9"/>
    <w:pPr>
      <w:keepNext/>
      <w:keepLines/>
      <w:numPr>
        <w:ilvl w:val="3"/>
        <w:numId w:val="14"/>
      </w:numPr>
      <w:spacing w:before="80" w:after="0"/>
      <w:jc w:val="left"/>
      <w:outlineLvl w:val="3"/>
    </w:pPr>
    <w:rPr>
      <w:rFonts w:asciiTheme="majorHAnsi" w:eastAsiaTheme="majorEastAsia" w:hAnsiTheme="majorHAnsi" w:cstheme="majorBidi"/>
      <w:color w:val="454545" w:themeColor="accent2"/>
      <w:sz w:val="26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C21BE"/>
    <w:pPr>
      <w:keepNext/>
      <w:keepLines/>
      <w:numPr>
        <w:ilvl w:val="4"/>
        <w:numId w:val="14"/>
      </w:numPr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C21BE"/>
    <w:pPr>
      <w:keepNext/>
      <w:keepLines/>
      <w:numPr>
        <w:ilvl w:val="5"/>
        <w:numId w:val="14"/>
      </w:numPr>
      <w:spacing w:before="80" w:after="0"/>
      <w:outlineLvl w:val="5"/>
    </w:pPr>
    <w:rPr>
      <w:rFonts w:asciiTheme="majorHAnsi" w:eastAsiaTheme="majorEastAsia" w:hAnsiTheme="majorHAnsi" w:cstheme="majorBidi"/>
      <w:color w:val="686363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C21BE"/>
    <w:pPr>
      <w:keepNext/>
      <w:keepLines/>
      <w:numPr>
        <w:ilvl w:val="6"/>
        <w:numId w:val="14"/>
      </w:numPr>
      <w:spacing w:before="80" w:after="0"/>
      <w:outlineLvl w:val="6"/>
    </w:pPr>
    <w:rPr>
      <w:rFonts w:asciiTheme="majorHAnsi" w:eastAsiaTheme="majorEastAsia" w:hAnsiTheme="majorHAnsi" w:cstheme="majorBidi"/>
      <w:i/>
      <w:iCs/>
      <w:color w:val="686363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C21BE"/>
    <w:pPr>
      <w:keepNext/>
      <w:keepLines/>
      <w:numPr>
        <w:ilvl w:val="7"/>
        <w:numId w:val="14"/>
      </w:numPr>
      <w:spacing w:before="80" w:after="0"/>
      <w:outlineLvl w:val="7"/>
    </w:pPr>
    <w:rPr>
      <w:rFonts w:asciiTheme="majorHAnsi" w:eastAsiaTheme="majorEastAsia" w:hAnsiTheme="majorHAnsi" w:cstheme="majorBidi"/>
      <w:smallCaps/>
      <w:color w:val="686363" w:themeColor="text1" w:themeTint="A6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C21BE"/>
    <w:pPr>
      <w:keepNext/>
      <w:keepLines/>
      <w:numPr>
        <w:ilvl w:val="8"/>
        <w:numId w:val="14"/>
      </w:numPr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686363" w:themeColor="text1" w:themeTint="A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E60311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5238" w:themeColor="accent3"/>
      <w:spacing w:val="-7"/>
      <w:sz w:val="56"/>
      <w:szCs w:val="80"/>
    </w:rPr>
  </w:style>
  <w:style w:type="character" w:customStyle="1" w:styleId="TitelZchn">
    <w:name w:val="Titel Zchn"/>
    <w:basedOn w:val="Absatz-Standardschriftart"/>
    <w:link w:val="Titel"/>
    <w:uiPriority w:val="10"/>
    <w:rsid w:val="00E60311"/>
    <w:rPr>
      <w:rFonts w:asciiTheme="majorHAnsi" w:eastAsiaTheme="majorEastAsia" w:hAnsiTheme="majorHAnsi" w:cstheme="majorBidi"/>
      <w:color w:val="005238" w:themeColor="accent3"/>
      <w:spacing w:val="-7"/>
      <w:sz w:val="56"/>
      <w:szCs w:val="8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C21B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color w:val="504C4C" w:themeColor="text1" w:themeTint="BF"/>
      <w:sz w:val="30"/>
      <w:szCs w:val="3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C21BE"/>
    <w:rPr>
      <w:rFonts w:asciiTheme="majorHAnsi" w:eastAsiaTheme="majorEastAsia" w:hAnsiTheme="majorHAnsi" w:cstheme="majorBidi"/>
      <w:color w:val="504C4C" w:themeColor="text1" w:themeTint="BF"/>
      <w:sz w:val="30"/>
      <w:szCs w:val="3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60311"/>
    <w:rPr>
      <w:rFonts w:asciiTheme="majorHAnsi" w:eastAsiaTheme="majorEastAsia" w:hAnsiTheme="majorHAnsi" w:cstheme="majorBidi"/>
      <w:color w:val="397024" w:themeColor="accent1" w:themeShade="BF"/>
      <w:sz w:val="36"/>
      <w:szCs w:val="36"/>
    </w:rPr>
  </w:style>
  <w:style w:type="paragraph" w:styleId="Listenabsatz">
    <w:name w:val="List Paragraph"/>
    <w:basedOn w:val="Standard"/>
    <w:uiPriority w:val="34"/>
    <w:qFormat/>
    <w:rsid w:val="00EC21BE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BA18B7"/>
    <w:rPr>
      <w:rFonts w:asciiTheme="majorHAnsi" w:eastAsiaTheme="majorEastAsia" w:hAnsiTheme="majorHAnsi" w:cstheme="majorBidi"/>
      <w:color w:val="454545" w:themeColor="accent2"/>
      <w:sz w:val="32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A18B7"/>
    <w:rPr>
      <w:rFonts w:asciiTheme="majorHAnsi" w:eastAsiaTheme="majorEastAsia" w:hAnsiTheme="majorHAnsi" w:cstheme="majorBidi"/>
      <w:color w:val="791A25" w:themeColor="accent5"/>
      <w:sz w:val="28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7F47A9"/>
    <w:rPr>
      <w:rFonts w:asciiTheme="majorHAnsi" w:eastAsiaTheme="majorEastAsia" w:hAnsiTheme="majorHAnsi" w:cstheme="majorBidi"/>
      <w:color w:val="454545" w:themeColor="accent2"/>
      <w:sz w:val="26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C21BE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C21BE"/>
    <w:rPr>
      <w:rFonts w:asciiTheme="majorHAnsi" w:eastAsiaTheme="majorEastAsia" w:hAnsiTheme="majorHAnsi" w:cstheme="majorBidi"/>
      <w:color w:val="686363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C21BE"/>
    <w:rPr>
      <w:rFonts w:asciiTheme="majorHAnsi" w:eastAsiaTheme="majorEastAsia" w:hAnsiTheme="majorHAnsi" w:cstheme="majorBidi"/>
      <w:i/>
      <w:iCs/>
      <w:color w:val="686363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C21BE"/>
    <w:rPr>
      <w:rFonts w:asciiTheme="majorHAnsi" w:eastAsiaTheme="majorEastAsia" w:hAnsiTheme="majorHAnsi" w:cstheme="majorBidi"/>
      <w:smallCaps/>
      <w:color w:val="686363" w:themeColor="text1" w:themeTint="A6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C21BE"/>
    <w:rPr>
      <w:rFonts w:asciiTheme="majorHAnsi" w:eastAsiaTheme="majorEastAsia" w:hAnsiTheme="majorHAnsi" w:cstheme="majorBidi"/>
      <w:i/>
      <w:iCs/>
      <w:smallCaps/>
      <w:color w:val="686363" w:themeColor="text1" w:themeTint="A6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EC21BE"/>
    <w:pPr>
      <w:spacing w:line="240" w:lineRule="auto"/>
    </w:pPr>
    <w:rPr>
      <w:b/>
      <w:bCs/>
      <w:color w:val="504C4C" w:themeColor="text1" w:themeTint="BF"/>
      <w:sz w:val="20"/>
      <w:szCs w:val="20"/>
    </w:rPr>
  </w:style>
  <w:style w:type="character" w:styleId="Fett">
    <w:name w:val="Strong"/>
    <w:basedOn w:val="Absatz-Standardschriftart"/>
    <w:uiPriority w:val="22"/>
    <w:qFormat/>
    <w:rsid w:val="00EC21BE"/>
    <w:rPr>
      <w:b/>
      <w:bCs/>
    </w:rPr>
  </w:style>
  <w:style w:type="character" w:styleId="Hervorhebung">
    <w:name w:val="Emphasis"/>
    <w:basedOn w:val="Absatz-Standardschriftart"/>
    <w:uiPriority w:val="20"/>
    <w:qFormat/>
    <w:rsid w:val="00EC21BE"/>
    <w:rPr>
      <w:i/>
      <w:iCs/>
    </w:rPr>
  </w:style>
  <w:style w:type="paragraph" w:styleId="KeinLeerraum">
    <w:name w:val="No Spacing"/>
    <w:link w:val="KeinLeerraumZchn"/>
    <w:uiPriority w:val="1"/>
    <w:qFormat/>
    <w:rsid w:val="00EC21BE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BA18B7"/>
    <w:pPr>
      <w:pBdr>
        <w:left w:val="single" w:sz="18" w:space="4" w:color="00BD81" w:themeColor="accent3" w:themeTint="BF"/>
      </w:pBdr>
      <w:autoSpaceDE w:val="0"/>
      <w:autoSpaceDN w:val="0"/>
      <w:adjustRightInd w:val="0"/>
      <w:spacing w:after="0"/>
      <w:ind w:left="709"/>
    </w:pPr>
    <w:rPr>
      <w:rFonts w:cs="MyriadPro-It"/>
      <w:i/>
      <w:iCs/>
      <w:szCs w:val="20"/>
    </w:rPr>
  </w:style>
  <w:style w:type="character" w:customStyle="1" w:styleId="ZitatZchn">
    <w:name w:val="Zitat Zchn"/>
    <w:basedOn w:val="Absatz-Standardschriftart"/>
    <w:link w:val="Zitat"/>
    <w:uiPriority w:val="29"/>
    <w:rsid w:val="00BA18B7"/>
    <w:rPr>
      <w:rFonts w:cs="MyriadPro-It"/>
      <w:i/>
      <w:iCs/>
      <w:sz w:val="24"/>
      <w:szCs w:val="20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C21BE"/>
    <w:pPr>
      <w:spacing w:before="100" w:beforeAutospacing="1"/>
      <w:ind w:left="864" w:right="864"/>
      <w:jc w:val="center"/>
    </w:pPr>
    <w:rPr>
      <w:rFonts w:asciiTheme="majorHAnsi" w:eastAsiaTheme="majorEastAsia" w:hAnsiTheme="majorHAnsi" w:cstheme="majorBidi"/>
      <w:color w:val="4D9631" w:themeColor="accent1"/>
      <w:sz w:val="28"/>
      <w:szCs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C21BE"/>
    <w:rPr>
      <w:rFonts w:asciiTheme="majorHAnsi" w:eastAsiaTheme="majorEastAsia" w:hAnsiTheme="majorHAnsi" w:cstheme="majorBidi"/>
      <w:color w:val="4D9631" w:themeColor="accent1"/>
      <w:sz w:val="28"/>
      <w:szCs w:val="28"/>
    </w:rPr>
  </w:style>
  <w:style w:type="character" w:styleId="SchwacheHervorhebung">
    <w:name w:val="Subtle Emphasis"/>
    <w:basedOn w:val="Absatz-Standardschriftart"/>
    <w:uiPriority w:val="19"/>
    <w:qFormat/>
    <w:rsid w:val="00EC21BE"/>
    <w:rPr>
      <w:i/>
      <w:iCs/>
      <w:color w:val="686363" w:themeColor="text1" w:themeTint="A6"/>
    </w:rPr>
  </w:style>
  <w:style w:type="character" w:styleId="IntensiveHervorhebung">
    <w:name w:val="Intense Emphasis"/>
    <w:basedOn w:val="Absatz-Standardschriftart"/>
    <w:uiPriority w:val="21"/>
    <w:qFormat/>
    <w:rsid w:val="00EC21BE"/>
    <w:rPr>
      <w:b/>
      <w:bCs/>
      <w:i/>
      <w:iCs/>
    </w:rPr>
  </w:style>
  <w:style w:type="character" w:styleId="SchwacherVerweis">
    <w:name w:val="Subtle Reference"/>
    <w:basedOn w:val="Absatz-Standardschriftart"/>
    <w:uiPriority w:val="31"/>
    <w:qFormat/>
    <w:rsid w:val="00EC21BE"/>
    <w:rPr>
      <w:smallCaps/>
      <w:color w:val="504C4C" w:themeColor="text1" w:themeTint="BF"/>
    </w:rPr>
  </w:style>
  <w:style w:type="character" w:styleId="IntensiverVerweis">
    <w:name w:val="Intense Reference"/>
    <w:basedOn w:val="Absatz-Standardschriftart"/>
    <w:uiPriority w:val="32"/>
    <w:qFormat/>
    <w:rsid w:val="00EC21BE"/>
    <w:rPr>
      <w:b/>
      <w:bCs/>
      <w:smallCaps/>
      <w:u w:val="single"/>
    </w:rPr>
  </w:style>
  <w:style w:type="character" w:styleId="Buchtitel">
    <w:name w:val="Book Title"/>
    <w:basedOn w:val="Absatz-Standardschriftart"/>
    <w:uiPriority w:val="33"/>
    <w:qFormat/>
    <w:rsid w:val="00EC21BE"/>
    <w:rPr>
      <w:b/>
      <w:bCs/>
      <w:smallCap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C21BE"/>
    <w:pPr>
      <w:numPr>
        <w:numId w:val="0"/>
      </w:numPr>
      <w:outlineLvl w:val="9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EC21BE"/>
  </w:style>
  <w:style w:type="paragraph" w:styleId="Kopfzeile">
    <w:name w:val="header"/>
    <w:basedOn w:val="Standard"/>
    <w:link w:val="KopfzeileZchn"/>
    <w:uiPriority w:val="99"/>
    <w:unhideWhenUsed/>
    <w:rsid w:val="000C1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C1C6F"/>
  </w:style>
  <w:style w:type="paragraph" w:styleId="Fuzeile">
    <w:name w:val="footer"/>
    <w:basedOn w:val="Standard"/>
    <w:link w:val="FuzeileZchn"/>
    <w:uiPriority w:val="99"/>
    <w:unhideWhenUsed/>
    <w:rsid w:val="000C1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C1C6F"/>
  </w:style>
  <w:style w:type="paragraph" w:styleId="Funotentext">
    <w:name w:val="footnote text"/>
    <w:basedOn w:val="Standard"/>
    <w:link w:val="FunotentextZchn"/>
    <w:uiPriority w:val="99"/>
    <w:semiHidden/>
    <w:unhideWhenUsed/>
    <w:rsid w:val="00D76572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76572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D76572"/>
    <w:rPr>
      <w:vertAlign w:val="superscript"/>
    </w:rPr>
  </w:style>
  <w:style w:type="table" w:customStyle="1" w:styleId="Gitternetztabelle2Akzent21">
    <w:name w:val="Gitternetztabelle 2 – Akzent 21"/>
    <w:basedOn w:val="NormaleTabelle"/>
    <w:uiPriority w:val="47"/>
    <w:rsid w:val="00947379"/>
    <w:pPr>
      <w:spacing w:after="0" w:line="240" w:lineRule="auto"/>
    </w:pPr>
    <w:rPr>
      <w:rFonts w:eastAsiaTheme="minorHAnsi"/>
      <w:sz w:val="22"/>
      <w:szCs w:val="22"/>
    </w:rPr>
    <w:tblPr>
      <w:tblStyleRowBandSize w:val="1"/>
      <w:tblStyleColBandSize w:val="1"/>
      <w:tblBorders>
        <w:top w:val="single" w:sz="2" w:space="0" w:color="8F8F8F" w:themeColor="accent2" w:themeTint="99"/>
        <w:bottom w:val="single" w:sz="2" w:space="0" w:color="8F8F8F" w:themeColor="accent2" w:themeTint="99"/>
        <w:insideH w:val="single" w:sz="2" w:space="0" w:color="8F8F8F" w:themeColor="accent2" w:themeTint="99"/>
        <w:insideV w:val="single" w:sz="2" w:space="0" w:color="8F8F8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F8F8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F8F8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2" w:themeFillTint="33"/>
      </w:tcPr>
    </w:tblStylePr>
    <w:tblStylePr w:type="band1Horz">
      <w:tblPr/>
      <w:tcPr>
        <w:shd w:val="clear" w:color="auto" w:fill="D9D9D9" w:themeFill="accent2" w:themeFillTint="33"/>
      </w:tcPr>
    </w:tblStylePr>
  </w:style>
  <w:style w:type="character" w:styleId="Hyperlink">
    <w:name w:val="Hyperlink"/>
    <w:basedOn w:val="Absatz-Standardschriftart"/>
    <w:uiPriority w:val="99"/>
    <w:unhideWhenUsed/>
    <w:rsid w:val="00947379"/>
    <w:rPr>
      <w:color w:val="1E1D64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83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8303F"/>
    <w:rPr>
      <w:rFonts w:ascii="Tahoma" w:hAnsi="Tahoma" w:cs="Tahoma"/>
      <w:sz w:val="16"/>
      <w:szCs w:val="16"/>
    </w:rPr>
  </w:style>
  <w:style w:type="paragraph" w:customStyle="1" w:styleId="Merksatz">
    <w:name w:val="Merksatz"/>
    <w:basedOn w:val="Standard"/>
    <w:link w:val="MerksatzZchn"/>
    <w:qFormat/>
    <w:rsid w:val="002346B5"/>
    <w:pPr>
      <w:pBdr>
        <w:top w:val="single" w:sz="12" w:space="1" w:color="E58792" w:themeColor="accent5" w:themeTint="66"/>
        <w:left w:val="single" w:sz="12" w:space="4" w:color="E58792" w:themeColor="accent5" w:themeTint="66"/>
        <w:bottom w:val="single" w:sz="12" w:space="1" w:color="E58792" w:themeColor="accent5" w:themeTint="66"/>
        <w:right w:val="single" w:sz="12" w:space="4" w:color="E58792" w:themeColor="accent5" w:themeTint="66"/>
      </w:pBdr>
      <w:spacing w:before="240"/>
      <w:ind w:left="1134" w:right="1134"/>
    </w:pPr>
  </w:style>
  <w:style w:type="character" w:customStyle="1" w:styleId="MerksatzZchn">
    <w:name w:val="Merksatz Zchn"/>
    <w:basedOn w:val="Absatz-Standardschriftart"/>
    <w:link w:val="Merksatz"/>
    <w:rsid w:val="002346B5"/>
    <w:rPr>
      <w:sz w:val="24"/>
    </w:rPr>
  </w:style>
  <w:style w:type="table" w:styleId="Tabellenraster">
    <w:name w:val="Table Grid"/>
    <w:basedOn w:val="NormaleTabelle"/>
    <w:uiPriority w:val="39"/>
    <w:rsid w:val="005D6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4Akzent3">
    <w:name w:val="Grid Table 4 Accent 3"/>
    <w:basedOn w:val="NormaleTabelle"/>
    <w:uiPriority w:val="49"/>
    <w:rsid w:val="007A451B"/>
    <w:pPr>
      <w:spacing w:after="0" w:line="240" w:lineRule="auto"/>
    </w:pPr>
    <w:tblPr>
      <w:tblStyleRowBandSize w:val="1"/>
      <w:tblStyleColBandSize w:val="1"/>
      <w:tblBorders>
        <w:top w:val="single" w:sz="4" w:space="0" w:color="00BD81" w:themeColor="accent3" w:themeTint="BF"/>
        <w:left w:val="single" w:sz="4" w:space="0" w:color="00BD81" w:themeColor="accent3" w:themeTint="BF"/>
        <w:bottom w:val="single" w:sz="4" w:space="0" w:color="00BD81" w:themeColor="accent3" w:themeTint="BF"/>
        <w:right w:val="single" w:sz="4" w:space="0" w:color="00BD81" w:themeColor="accent3" w:themeTint="BF"/>
        <w:insideH w:val="single" w:sz="4" w:space="0" w:color="00BD81" w:themeColor="accent3" w:themeTint="BF"/>
        <w:insideV w:val="single" w:sz="4" w:space="0" w:color="00BD81" w:themeColor="accent3" w:themeTint="BF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238" w:themeColor="accent3"/>
          <w:left w:val="single" w:sz="4" w:space="0" w:color="005238" w:themeColor="accent3"/>
          <w:bottom w:val="single" w:sz="4" w:space="0" w:color="005238" w:themeColor="accent3"/>
          <w:right w:val="single" w:sz="4" w:space="0" w:color="005238" w:themeColor="accent3"/>
          <w:insideH w:val="nil"/>
          <w:insideV w:val="nil"/>
        </w:tcBorders>
        <w:shd w:val="clear" w:color="auto" w:fill="005238" w:themeFill="accent3"/>
      </w:tcPr>
    </w:tblStylePr>
    <w:tblStylePr w:type="lastRow">
      <w:rPr>
        <w:b/>
        <w:bCs/>
      </w:rPr>
      <w:tblPr/>
      <w:tcPr>
        <w:tcBorders>
          <w:top w:val="double" w:sz="4" w:space="0" w:color="00523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FF1" w:themeFill="accent3" w:themeFillTint="1A"/>
      </w:tcPr>
    </w:tblStylePr>
    <w:tblStylePr w:type="band1Horz">
      <w:tblPr/>
      <w:tcPr>
        <w:shd w:val="clear" w:color="auto" w:fill="D3FFF1" w:themeFill="accent3" w:themeFillTint="1A"/>
      </w:tcPr>
    </w:tblStylePr>
  </w:style>
  <w:style w:type="table" w:styleId="Gitternetztabelle5dunkelAkzent1">
    <w:name w:val="Grid Table 5 Dark Accent 1"/>
    <w:basedOn w:val="NormaleTabelle"/>
    <w:uiPriority w:val="50"/>
    <w:rsid w:val="009A654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EFD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96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96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96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9631" w:themeFill="accent1"/>
      </w:tcPr>
    </w:tblStylePr>
    <w:tblStylePr w:type="band1Vert">
      <w:tblPr/>
      <w:tcPr>
        <w:shd w:val="clear" w:color="auto" w:fill="B2E0A1" w:themeFill="accent1" w:themeFillTint="66"/>
      </w:tcPr>
    </w:tblStylePr>
    <w:tblStylePr w:type="band1Horz">
      <w:tblPr/>
      <w:tcPr>
        <w:shd w:val="clear" w:color="auto" w:fill="B2E0A1" w:themeFill="accent1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893E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9FFE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23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23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23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238" w:themeFill="accent3"/>
      </w:tcPr>
    </w:tblStylePr>
    <w:tblStylePr w:type="band1Vert">
      <w:tblPr/>
      <w:tcPr>
        <w:shd w:val="clear" w:color="auto" w:fill="C3D0CA"/>
      </w:tcPr>
    </w:tblStylePr>
    <w:tblStylePr w:type="band2Vert">
      <w:tblPr/>
      <w:tcPr>
        <w:shd w:val="clear" w:color="auto" w:fill="E7E9E8"/>
      </w:tcPr>
    </w:tblStylePr>
    <w:tblStylePr w:type="band1Horz">
      <w:tblPr/>
      <w:tcPr>
        <w:shd w:val="clear" w:color="auto" w:fill="C3D0CA"/>
      </w:tcPr>
    </w:tblStylePr>
    <w:tblStylePr w:type="band2Horz">
      <w:tblPr/>
      <w:tcPr>
        <w:shd w:val="clear" w:color="auto" w:fill="E7E9E8"/>
      </w:tcPr>
    </w:tblStylePr>
  </w:style>
  <w:style w:type="table" w:styleId="Gitternetztabelle1hellAkzent3">
    <w:name w:val="Grid Table 1 Light Accent 3"/>
    <w:basedOn w:val="NormaleTabelle"/>
    <w:uiPriority w:val="46"/>
    <w:rsid w:val="002279C4"/>
    <w:pPr>
      <w:spacing w:after="0" w:line="240" w:lineRule="auto"/>
    </w:pPr>
    <w:tblPr>
      <w:tblStyleRowBandSize w:val="1"/>
      <w:tblStyleColBandSize w:val="1"/>
      <w:tblBorders>
        <w:top w:val="single" w:sz="4" w:space="0" w:color="00BD81" w:themeColor="accent3" w:themeTint="BF"/>
        <w:left w:val="single" w:sz="4" w:space="0" w:color="00BD81" w:themeColor="accent3" w:themeTint="BF"/>
        <w:bottom w:val="single" w:sz="4" w:space="0" w:color="00BD81" w:themeColor="accent3" w:themeTint="BF"/>
        <w:right w:val="single" w:sz="4" w:space="0" w:color="00BD81" w:themeColor="accent3" w:themeTint="BF"/>
        <w:insideH w:val="single" w:sz="4" w:space="0" w:color="00BD81" w:themeColor="accent3" w:themeTint="BF"/>
        <w:insideV w:val="single" w:sz="4" w:space="0" w:color="00BD81" w:themeColor="accent3" w:themeTint="BF"/>
      </w:tblBorders>
    </w:tblPr>
    <w:tblStylePr w:type="firstRow">
      <w:rPr>
        <w:b/>
        <w:bCs/>
      </w:rPr>
      <w:tblPr/>
      <w:tcPr>
        <w:tcBorders>
          <w:bottom w:val="single" w:sz="12" w:space="0" w:color="00BD81" w:themeColor="accent3" w:themeTint="BF"/>
        </w:tcBorders>
      </w:tcPr>
    </w:tblStylePr>
    <w:tblStylePr w:type="lastRow">
      <w:rPr>
        <w:b/>
        <w:bCs/>
      </w:rPr>
      <w:tblPr/>
      <w:tcPr>
        <w:tcBorders>
          <w:top w:val="double" w:sz="2" w:space="0" w:color="00BD8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Akzent3">
    <w:name w:val="Grid Table 2 Accent 3"/>
    <w:basedOn w:val="NormaleTabelle"/>
    <w:uiPriority w:val="47"/>
    <w:rsid w:val="002279C4"/>
    <w:pPr>
      <w:spacing w:after="0" w:line="240" w:lineRule="auto"/>
    </w:pPr>
    <w:tblPr>
      <w:tblStyleRowBandSize w:val="1"/>
      <w:tblStyleColBandSize w:val="1"/>
      <w:tblBorders>
        <w:top w:val="single" w:sz="2" w:space="0" w:color="00BD81" w:themeColor="accent3" w:themeTint="BF"/>
        <w:bottom w:val="single" w:sz="2" w:space="0" w:color="00BD81" w:themeColor="accent3" w:themeTint="BF"/>
        <w:insideH w:val="single" w:sz="2" w:space="0" w:color="00BD81" w:themeColor="accent3" w:themeTint="BF"/>
        <w:insideV w:val="single" w:sz="2" w:space="0" w:color="00BD81" w:themeColor="accent3" w:themeTint="BF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0BD81" w:themeColor="accent3" w:themeTint="BF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BD81" w:themeColor="accent3" w:themeTint="BF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FF1" w:themeFill="accent3" w:themeFillTint="1A"/>
      </w:tcPr>
    </w:tblStylePr>
    <w:tblStylePr w:type="band1Horz">
      <w:tblPr/>
      <w:tcPr>
        <w:shd w:val="clear" w:color="auto" w:fill="D3FFF1" w:themeFill="accent3" w:themeFillTint="1A"/>
      </w:tcPr>
    </w:tblStylePr>
  </w:style>
  <w:style w:type="table" w:styleId="Gitternetztabelle3Akzent3">
    <w:name w:val="Grid Table 3 Accent 3"/>
    <w:basedOn w:val="NormaleTabelle"/>
    <w:uiPriority w:val="48"/>
    <w:rsid w:val="0068341E"/>
    <w:pPr>
      <w:spacing w:after="0" w:line="240" w:lineRule="auto"/>
    </w:pPr>
    <w:tblPr>
      <w:tblStyleRowBandSize w:val="1"/>
      <w:tblStyleColBandSize w:val="1"/>
      <w:tblBorders>
        <w:top w:val="single" w:sz="4" w:space="0" w:color="00BD81" w:themeColor="accent3" w:themeTint="BF"/>
        <w:left w:val="single" w:sz="4" w:space="0" w:color="00BD81" w:themeColor="accent3" w:themeTint="BF"/>
        <w:bottom w:val="single" w:sz="4" w:space="0" w:color="00BD81" w:themeColor="accent3" w:themeTint="BF"/>
        <w:right w:val="single" w:sz="4" w:space="0" w:color="00BD81" w:themeColor="accent3" w:themeTint="BF"/>
        <w:insideH w:val="single" w:sz="4" w:space="0" w:color="00BD81" w:themeColor="accent3" w:themeTint="BF"/>
        <w:insideV w:val="single" w:sz="4" w:space="0" w:color="00BD81" w:themeColor="accent3" w:themeTint="BF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FF1" w:themeFill="accent3" w:themeFillTint="1A"/>
      </w:tcPr>
    </w:tblStylePr>
    <w:tblStylePr w:type="band1Horz">
      <w:tblPr/>
      <w:tcPr>
        <w:shd w:val="clear" w:color="auto" w:fill="D3FFF1" w:themeFill="accent3" w:themeFillTint="1A"/>
      </w:tcPr>
    </w:tblStylePr>
    <w:tblStylePr w:type="neCell">
      <w:tblPr/>
      <w:tcPr>
        <w:tcBorders>
          <w:top w:val="nil"/>
          <w:left w:val="nil"/>
          <w:bottom w:val="single" w:sz="4" w:space="0" w:color="00BD81" w:themeColor="accent3" w:themeTint="BF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bottom w:val="single" w:sz="4" w:space="0" w:color="00BD81" w:themeColor="accent3" w:themeTint="BF"/>
        </w:tcBorders>
      </w:tcPr>
    </w:tblStylePr>
    <w:tblStylePr w:type="seCell">
      <w:tblPr/>
      <w:tcPr>
        <w:tcBorders>
          <w:top w:val="single" w:sz="4" w:space="0" w:color="00BD81" w:themeColor="accent3" w:themeTint="BF"/>
        </w:tcBorders>
      </w:tcPr>
    </w:tblStylePr>
    <w:tblStylePr w:type="swCell">
      <w:tblPr/>
      <w:tcPr>
        <w:tcBorders>
          <w:top w:val="single" w:sz="4" w:space="0" w:color="00BD81" w:themeColor="accent3" w:themeTint="BF"/>
        </w:tcBorders>
      </w:tcPr>
    </w:tblStylePr>
  </w:style>
  <w:style w:type="table" w:styleId="Gitternetztabelle6farbigAkzent3">
    <w:name w:val="Grid Table 6 Colorful Accent 3"/>
    <w:basedOn w:val="NormaleTabelle"/>
    <w:uiPriority w:val="51"/>
    <w:rsid w:val="00EF5782"/>
    <w:pPr>
      <w:spacing w:after="0" w:line="240" w:lineRule="auto"/>
    </w:pPr>
    <w:rPr>
      <w:color w:val="003D29" w:themeColor="accent3" w:themeShade="BF"/>
    </w:rPr>
    <w:tblPr>
      <w:tblStyleRowBandSize w:val="1"/>
      <w:tblStyleColBandSize w:val="1"/>
      <w:tblBorders>
        <w:top w:val="single" w:sz="4" w:space="0" w:color="00BD81" w:themeColor="accent3" w:themeTint="BF"/>
        <w:left w:val="single" w:sz="4" w:space="0" w:color="00BD81" w:themeColor="accent3" w:themeTint="BF"/>
        <w:bottom w:val="single" w:sz="4" w:space="0" w:color="00BD81" w:themeColor="accent3" w:themeTint="BF"/>
        <w:right w:val="single" w:sz="4" w:space="0" w:color="00BD81" w:themeColor="accent3" w:themeTint="BF"/>
        <w:insideH w:val="single" w:sz="4" w:space="0" w:color="00BD81" w:themeColor="accent3" w:themeTint="BF"/>
        <w:insideV w:val="single" w:sz="4" w:space="0" w:color="00BD81" w:themeColor="accent3" w:themeTint="BF"/>
      </w:tblBorders>
    </w:tblPr>
    <w:tblStylePr w:type="firstRow">
      <w:rPr>
        <w:b/>
        <w:bCs/>
      </w:rPr>
      <w:tblPr/>
      <w:tcPr>
        <w:tcBorders>
          <w:bottom w:val="single" w:sz="12" w:space="0" w:color="00BD81" w:themeColor="accent3" w:themeTint="BF"/>
        </w:tcBorders>
      </w:tcPr>
    </w:tblStylePr>
    <w:tblStylePr w:type="lastRow">
      <w:rPr>
        <w:b/>
        <w:bCs/>
      </w:rPr>
      <w:tblPr/>
      <w:tcPr>
        <w:tcBorders>
          <w:top w:val="double" w:sz="4" w:space="0" w:color="00BD8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FF1" w:themeFill="accent3" w:themeFillTint="1A"/>
      </w:tcPr>
    </w:tblStylePr>
    <w:tblStylePr w:type="band1Horz">
      <w:tblPr/>
      <w:tcPr>
        <w:shd w:val="clear" w:color="auto" w:fill="99DFC8"/>
      </w:tcPr>
    </w:tblStylePr>
  </w:style>
  <w:style w:type="table" w:styleId="Gitternetztabelle7farbigAkzent3">
    <w:name w:val="Grid Table 7 Colorful Accent 3"/>
    <w:basedOn w:val="NormaleTabelle"/>
    <w:uiPriority w:val="52"/>
    <w:rsid w:val="00EF5782"/>
    <w:pPr>
      <w:spacing w:after="0" w:line="240" w:lineRule="auto"/>
    </w:pPr>
    <w:rPr>
      <w:color w:val="003D29" w:themeColor="accent3" w:themeShade="BF"/>
    </w:rPr>
    <w:tblPr>
      <w:tblStyleRowBandSize w:val="1"/>
      <w:tblStyleColBandSize w:val="1"/>
      <w:tblBorders>
        <w:top w:val="single" w:sz="4" w:space="0" w:color="00BD81" w:themeColor="accent3" w:themeTint="BF"/>
        <w:left w:val="single" w:sz="4" w:space="0" w:color="00BD81" w:themeColor="accent3" w:themeTint="BF"/>
        <w:bottom w:val="single" w:sz="4" w:space="0" w:color="00BD81" w:themeColor="accent3" w:themeTint="BF"/>
        <w:right w:val="single" w:sz="4" w:space="0" w:color="00BD81" w:themeColor="accent3" w:themeTint="BF"/>
        <w:insideH w:val="single" w:sz="4" w:space="0" w:color="00BD81" w:themeColor="accent3" w:themeTint="BF"/>
        <w:insideV w:val="single" w:sz="4" w:space="0" w:color="00BD81" w:themeColor="accent3" w:themeTint="BF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FF1" w:themeFill="accent3" w:themeFillTint="1A"/>
      </w:tcPr>
    </w:tblStylePr>
    <w:tblStylePr w:type="band1Horz">
      <w:tblPr/>
      <w:tcPr>
        <w:shd w:val="clear" w:color="auto" w:fill="99DFC8"/>
      </w:tcPr>
    </w:tblStylePr>
    <w:tblStylePr w:type="neCell">
      <w:tblPr/>
      <w:tcPr>
        <w:tcBorders>
          <w:bottom w:val="single" w:sz="4" w:space="0" w:color="00BD81" w:themeColor="accent3" w:themeTint="BF"/>
        </w:tcBorders>
      </w:tcPr>
    </w:tblStylePr>
    <w:tblStylePr w:type="nwCell">
      <w:tblPr/>
      <w:tcPr>
        <w:tcBorders>
          <w:bottom w:val="single" w:sz="4" w:space="0" w:color="00BD81" w:themeColor="accent3" w:themeTint="BF"/>
        </w:tcBorders>
      </w:tcPr>
    </w:tblStylePr>
    <w:tblStylePr w:type="seCell">
      <w:tblPr/>
      <w:tcPr>
        <w:tcBorders>
          <w:top w:val="single" w:sz="4" w:space="0" w:color="00BD81" w:themeColor="accent3" w:themeTint="BF"/>
        </w:tcBorders>
      </w:tcPr>
    </w:tblStylePr>
    <w:tblStylePr w:type="swCell">
      <w:tblPr/>
      <w:tcPr>
        <w:tcBorders>
          <w:top w:val="single" w:sz="4" w:space="0" w:color="00BD81" w:themeColor="accent3" w:themeTint="BF"/>
        </w:tcBorders>
      </w:tcPr>
    </w:tblStylePr>
  </w:style>
  <w:style w:type="table" w:styleId="Listentabelle1hellAkzent3">
    <w:name w:val="List Table 1 Light Accent 3"/>
    <w:basedOn w:val="NormaleTabelle"/>
    <w:uiPriority w:val="46"/>
    <w:rsid w:val="00846B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0BD81" w:themeColor="accent3" w:themeTint="BF"/>
        </w:tcBorders>
      </w:tcPr>
    </w:tblStylePr>
    <w:tblStylePr w:type="lastRow">
      <w:rPr>
        <w:b/>
        <w:bCs/>
      </w:rPr>
      <w:tblPr/>
      <w:tcPr>
        <w:tcBorders>
          <w:top w:val="single" w:sz="4" w:space="0" w:color="00BD8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9DFC8"/>
      </w:tcPr>
    </w:tblStylePr>
    <w:tblStylePr w:type="band1Horz">
      <w:tblPr/>
      <w:tcPr>
        <w:shd w:val="clear" w:color="auto" w:fill="99DFC8"/>
      </w:tcPr>
    </w:tblStylePr>
  </w:style>
  <w:style w:type="table" w:styleId="Listentabelle2Akzent3">
    <w:name w:val="List Table 2 Accent 3"/>
    <w:basedOn w:val="NormaleTabelle"/>
    <w:uiPriority w:val="47"/>
    <w:rsid w:val="00472324"/>
    <w:pPr>
      <w:spacing w:after="0" w:line="240" w:lineRule="auto"/>
    </w:pPr>
    <w:tblPr>
      <w:tblStyleRowBandSize w:val="1"/>
      <w:tblStyleColBandSize w:val="1"/>
      <w:tblBorders>
        <w:top w:val="single" w:sz="4" w:space="0" w:color="00BD81" w:themeColor="accent3" w:themeTint="BF"/>
        <w:bottom w:val="single" w:sz="4" w:space="0" w:color="00BD81" w:themeColor="accent3" w:themeTint="BF"/>
        <w:insideH w:val="single" w:sz="4" w:space="0" w:color="00BD81" w:themeColor="accent3" w:themeTint="BF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FF1" w:themeFill="accent3" w:themeFillTint="1A"/>
      </w:tcPr>
    </w:tblStylePr>
    <w:tblStylePr w:type="band1Horz">
      <w:tblPr/>
      <w:tcPr>
        <w:shd w:val="clear" w:color="auto" w:fill="D3FFF1" w:themeFill="accent3" w:themeFillTint="1A"/>
      </w:tcPr>
    </w:tblStylePr>
  </w:style>
  <w:style w:type="table" w:styleId="Listentabelle4Akzent3">
    <w:name w:val="List Table 4 Accent 3"/>
    <w:basedOn w:val="NormaleTabelle"/>
    <w:uiPriority w:val="49"/>
    <w:rsid w:val="002D3F23"/>
    <w:pPr>
      <w:spacing w:after="0" w:line="240" w:lineRule="auto"/>
    </w:pPr>
    <w:tblPr>
      <w:tblStyleRowBandSize w:val="1"/>
      <w:tblStyleColBandSize w:val="1"/>
      <w:tblBorders>
        <w:top w:val="single" w:sz="4" w:space="0" w:color="00BD81" w:themeColor="accent3" w:themeTint="BF"/>
        <w:left w:val="single" w:sz="4" w:space="0" w:color="00BD81" w:themeColor="accent3" w:themeTint="BF"/>
        <w:bottom w:val="single" w:sz="4" w:space="0" w:color="00BD81" w:themeColor="accent3" w:themeTint="BF"/>
        <w:right w:val="single" w:sz="4" w:space="0" w:color="00BD81" w:themeColor="accent3" w:themeTint="BF"/>
        <w:insideH w:val="single" w:sz="4" w:space="0" w:color="00BD81" w:themeColor="accent3" w:themeTint="BF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238" w:themeColor="accent3"/>
          <w:left w:val="single" w:sz="4" w:space="0" w:color="005238" w:themeColor="accent3"/>
          <w:bottom w:val="single" w:sz="4" w:space="0" w:color="005238" w:themeColor="accent3"/>
          <w:right w:val="single" w:sz="4" w:space="0" w:color="005238" w:themeColor="accent3"/>
          <w:insideH w:val="nil"/>
        </w:tcBorders>
        <w:shd w:val="clear" w:color="auto" w:fill="005238" w:themeFill="accent3"/>
      </w:tcPr>
    </w:tblStylePr>
    <w:tblStylePr w:type="lastRow">
      <w:rPr>
        <w:b/>
        <w:bCs/>
      </w:rPr>
      <w:tblPr/>
      <w:tcPr>
        <w:tcBorders>
          <w:top w:val="double" w:sz="4" w:space="0" w:color="00BD8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FF1" w:themeFill="accent3" w:themeFillTint="1A"/>
      </w:tcPr>
    </w:tblStylePr>
    <w:tblStylePr w:type="band1Horz">
      <w:tblPr/>
      <w:tcPr>
        <w:shd w:val="clear" w:color="auto" w:fill="D3FFF1" w:themeFill="accent3" w:themeFillTint="1A"/>
      </w:tcPr>
    </w:tblStylePr>
  </w:style>
  <w:style w:type="table" w:styleId="Listentabelle7farbigAkzent3">
    <w:name w:val="List Table 7 Colorful Accent 3"/>
    <w:basedOn w:val="NormaleTabelle"/>
    <w:uiPriority w:val="52"/>
    <w:rsid w:val="008F6277"/>
    <w:pPr>
      <w:spacing w:after="0" w:line="240" w:lineRule="auto"/>
    </w:pPr>
    <w:rPr>
      <w:color w:val="003D2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23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23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23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23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99DFC8"/>
      </w:tcPr>
    </w:tblStylePr>
    <w:tblStylePr w:type="band1Horz">
      <w:tblPr/>
      <w:tcPr>
        <w:shd w:val="clear" w:color="auto" w:fill="99DFC8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6farbigAkzent3">
    <w:name w:val="List Table 6 Colorful Accent 3"/>
    <w:basedOn w:val="NormaleTabelle"/>
    <w:uiPriority w:val="51"/>
    <w:rsid w:val="008F6277"/>
    <w:pPr>
      <w:spacing w:after="0" w:line="240" w:lineRule="auto"/>
    </w:pPr>
    <w:rPr>
      <w:color w:val="003D29" w:themeColor="accent3" w:themeShade="BF"/>
    </w:rPr>
    <w:tblPr>
      <w:tblStyleRowBandSize w:val="1"/>
      <w:tblStyleColBandSize w:val="1"/>
      <w:tblBorders>
        <w:top w:val="single" w:sz="4" w:space="0" w:color="005238" w:themeColor="accent3"/>
        <w:bottom w:val="single" w:sz="4" w:space="0" w:color="00523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523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523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FF1" w:themeFill="accent3" w:themeFillTint="1A"/>
      </w:tcPr>
    </w:tblStylePr>
    <w:tblStylePr w:type="band1Horz">
      <w:tblPr/>
      <w:tcPr>
        <w:shd w:val="clear" w:color="auto" w:fill="D3FFF1" w:themeFill="accent3" w:themeFillTint="1A"/>
      </w:tcPr>
    </w:tblStylePr>
  </w:style>
  <w:style w:type="table" w:styleId="Gitternetztabelle4Akzent1">
    <w:name w:val="Grid Table 4 Accent 1"/>
    <w:basedOn w:val="NormaleTabelle"/>
    <w:uiPriority w:val="49"/>
    <w:rsid w:val="00D6152C"/>
    <w:pPr>
      <w:spacing w:after="0" w:line="240" w:lineRule="auto"/>
    </w:pPr>
    <w:tblPr>
      <w:tblStyleRowBandSize w:val="1"/>
      <w:tblStyleColBandSize w:val="1"/>
      <w:tblBorders>
        <w:top w:val="single" w:sz="4" w:space="0" w:color="8CD172" w:themeColor="accent1" w:themeTint="99"/>
        <w:left w:val="single" w:sz="4" w:space="0" w:color="8CD172" w:themeColor="accent1" w:themeTint="99"/>
        <w:bottom w:val="single" w:sz="4" w:space="0" w:color="8CD172" w:themeColor="accent1" w:themeTint="99"/>
        <w:right w:val="single" w:sz="4" w:space="0" w:color="8CD172" w:themeColor="accent1" w:themeTint="99"/>
        <w:insideH w:val="single" w:sz="4" w:space="0" w:color="8CD172" w:themeColor="accent1" w:themeTint="99"/>
        <w:insideV w:val="single" w:sz="4" w:space="0" w:color="8CD17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9631" w:themeColor="accent1"/>
          <w:left w:val="single" w:sz="4" w:space="0" w:color="4D9631" w:themeColor="accent1"/>
          <w:bottom w:val="single" w:sz="4" w:space="0" w:color="4D9631" w:themeColor="accent1"/>
          <w:right w:val="single" w:sz="4" w:space="0" w:color="4D9631" w:themeColor="accent1"/>
          <w:insideH w:val="nil"/>
          <w:insideV w:val="nil"/>
        </w:tcBorders>
        <w:shd w:val="clear" w:color="auto" w:fill="4D9631" w:themeFill="accent1"/>
      </w:tcPr>
    </w:tblStylePr>
    <w:tblStylePr w:type="lastRow">
      <w:rPr>
        <w:b/>
        <w:bCs/>
      </w:rPr>
      <w:tblPr/>
      <w:tcPr>
        <w:tcBorders>
          <w:top w:val="double" w:sz="4" w:space="0" w:color="4D96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FD0" w:themeFill="accent1" w:themeFillTint="33"/>
      </w:tcPr>
    </w:tblStylePr>
    <w:tblStylePr w:type="band1Horz">
      <w:tblPr/>
      <w:tcPr>
        <w:shd w:val="clear" w:color="auto" w:fill="D8EFD0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66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ownCloud\03_Vorlagen\01_Layoutvorlagen\Dirigentenschule%20Word%20Vorlage%20-%20offizielle%20Belege.dotx" TargetMode="External"/></Relationships>
</file>

<file path=word/theme/theme1.xml><?xml version="1.0" encoding="utf-8"?>
<a:theme xmlns:a="http://schemas.openxmlformats.org/drawingml/2006/main" name="Office">
  <a:themeElements>
    <a:clrScheme name="BFECG Dirigentenschule">
      <a:dk1>
        <a:srgbClr val="141313"/>
      </a:dk1>
      <a:lt1>
        <a:srgbClr val="FFFFFF"/>
      </a:lt1>
      <a:dk2>
        <a:srgbClr val="005238"/>
      </a:dk2>
      <a:lt2>
        <a:srgbClr val="D8EFD0"/>
      </a:lt2>
      <a:accent1>
        <a:srgbClr val="4D9631"/>
      </a:accent1>
      <a:accent2>
        <a:srgbClr val="454545"/>
      </a:accent2>
      <a:accent3>
        <a:srgbClr val="005238"/>
      </a:accent3>
      <a:accent4>
        <a:srgbClr val="814722"/>
      </a:accent4>
      <a:accent5>
        <a:srgbClr val="791A25"/>
      </a:accent5>
      <a:accent6>
        <a:srgbClr val="A5A6A5"/>
      </a:accent6>
      <a:hlink>
        <a:srgbClr val="1E1D64"/>
      </a:hlink>
      <a:folHlink>
        <a:srgbClr val="081D13"/>
      </a:folHlink>
    </a:clrScheme>
    <a:fontScheme name="Benutzerdefiniert 1">
      <a:majorFont>
        <a:latin typeface="Tahom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439A7B-6D89-4F76-9A83-3A0543333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Dirigentenschule Word Vorlage - offizielle Belege.dotx</Template>
  <TotalTime>0</TotalTime>
  <Pages>1</Pages>
  <Words>149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items/swo</Company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 Nazarov</dc:creator>
  <cp:lastModifiedBy>Nazarov, Johannes</cp:lastModifiedBy>
  <cp:revision>21</cp:revision>
  <cp:lastPrinted>2021-10-19T09:59:00Z</cp:lastPrinted>
  <dcterms:created xsi:type="dcterms:W3CDTF">2019-09-16T22:28:00Z</dcterms:created>
  <dcterms:modified xsi:type="dcterms:W3CDTF">2021-10-19T09:59:00Z</dcterms:modified>
</cp:coreProperties>
</file>